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BFC" w:rsidRDefault="005C3A26" w:rsidP="00774955">
      <w:pPr>
        <w:spacing w:after="0" w:line="312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5A759D">
        <w:rPr>
          <w:rFonts w:asciiTheme="majorHAnsi" w:hAnsiTheme="majorHAnsi" w:cstheme="majorHAnsi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5B9037" wp14:editId="40B873A9">
                <wp:simplePos x="0" y="0"/>
                <wp:positionH relativeFrom="column">
                  <wp:posOffset>4785832</wp:posOffset>
                </wp:positionH>
                <wp:positionV relativeFrom="paragraph">
                  <wp:posOffset>-311785</wp:posOffset>
                </wp:positionV>
                <wp:extent cx="1040998" cy="274320"/>
                <wp:effectExtent l="0" t="0" r="26035" b="114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998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A26" w:rsidRPr="005A759D" w:rsidRDefault="005C3A26" w:rsidP="005C3A26">
                            <w:pPr>
                              <w:tabs>
                                <w:tab w:val="left" w:pos="3075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Trang bìa</w:t>
                            </w:r>
                          </w:p>
                          <w:p w:rsidR="005C3A26" w:rsidRDefault="005C3A26" w:rsidP="005C3A26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6.85pt;margin-top:-24.55pt;width:81.95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">
                <v:textbox>
                  <w:txbxContent>
                    <w:p w:rsidR="005C3A26" w:rsidRPr="005A759D" w:rsidRDefault="005C3A26" w:rsidP="005C3A26">
                      <w:pPr>
                        <w:tabs>
                          <w:tab w:val="left" w:pos="3075"/>
                        </w:tabs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  <w:sz w:val="24"/>
                          <w:szCs w:val="24"/>
                        </w:rPr>
                        <w:t>Trang bìa</w:t>
                      </w:r>
                    </w:p>
                    <w:p w:rsidR="005C3A26" w:rsidRDefault="005C3A26" w:rsidP="005C3A26"/>
                  </w:txbxContent>
                </v:textbox>
              </v:shape>
            </w:pict>
          </mc:Fallback>
        </mc:AlternateContent>
      </w:r>
      <w:r w:rsidR="008D6BFC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72BDAF" wp14:editId="03E3B320">
                <wp:simplePos x="0" y="0"/>
                <wp:positionH relativeFrom="column">
                  <wp:posOffset>-4445</wp:posOffset>
                </wp:positionH>
                <wp:positionV relativeFrom="paragraph">
                  <wp:posOffset>106959</wp:posOffset>
                </wp:positionV>
                <wp:extent cx="5831205" cy="8840470"/>
                <wp:effectExtent l="19050" t="19050" r="36195" b="368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1205" cy="884047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.35pt;margin-top:8.4pt;width:459.15pt;height:696.1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" filled="f" strokecolor="black [3213]" strokeweight="4.5pt">
                <v:stroke linestyle="thickThin"/>
              </v:rect>
            </w:pict>
          </mc:Fallback>
        </mc:AlternateContent>
      </w:r>
    </w:p>
    <w:p w:rsidR="00A972F6" w:rsidRPr="00A25224" w:rsidRDefault="002366D5" w:rsidP="00774955">
      <w:pPr>
        <w:spacing w:after="0" w:line="312" w:lineRule="auto"/>
        <w:jc w:val="center"/>
        <w:rPr>
          <w:rFonts w:asciiTheme="majorHAnsi" w:hAnsiTheme="majorHAnsi" w:cstheme="majorHAnsi"/>
          <w:sz w:val="26"/>
          <w:szCs w:val="26"/>
        </w:rPr>
      </w:pPr>
      <w:r w:rsidRPr="00A25224">
        <w:rPr>
          <w:rFonts w:asciiTheme="majorHAnsi" w:hAnsiTheme="majorHAnsi" w:cstheme="majorHAnsi"/>
          <w:sz w:val="26"/>
          <w:szCs w:val="26"/>
        </w:rPr>
        <w:t>BỘ NÔNG NGHIỆP VÀ PHÁT TRIỂN NÔNG THÔN</w:t>
      </w:r>
    </w:p>
    <w:p w:rsidR="002366D5" w:rsidRPr="00A25224" w:rsidRDefault="002366D5" w:rsidP="00774955">
      <w:pPr>
        <w:spacing w:after="0" w:line="312" w:lineRule="auto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A25224">
        <w:rPr>
          <w:rFonts w:asciiTheme="majorHAnsi" w:hAnsiTheme="majorHAnsi" w:cstheme="majorHAnsi"/>
          <w:b/>
          <w:sz w:val="26"/>
          <w:szCs w:val="26"/>
        </w:rPr>
        <w:t>TRƯỜNG ĐẠI HỌC LÂM NGHIỆP</w:t>
      </w:r>
    </w:p>
    <w:p w:rsidR="00774955" w:rsidRPr="00A25224" w:rsidRDefault="00A3344C" w:rsidP="00774955">
      <w:pPr>
        <w:spacing w:after="0" w:line="312" w:lineRule="auto"/>
        <w:jc w:val="center"/>
        <w:rPr>
          <w:rFonts w:asciiTheme="majorHAnsi" w:hAnsiTheme="majorHAnsi" w:cstheme="majorHAnsi"/>
          <w:sz w:val="26"/>
          <w:szCs w:val="26"/>
        </w:rPr>
      </w:pPr>
      <w:r w:rsidRPr="00A25224">
        <w:rPr>
          <w:rFonts w:asciiTheme="majorHAnsi" w:hAnsiTheme="majorHAnsi" w:cstheme="majorHAnsi"/>
          <w:sz w:val="26"/>
          <w:szCs w:val="26"/>
        </w:rPr>
        <w:t>===&amp;&amp;&amp;===</w:t>
      </w:r>
    </w:p>
    <w:p w:rsidR="00774955" w:rsidRPr="00D01BD4" w:rsidRDefault="00774955" w:rsidP="00774955">
      <w:pPr>
        <w:spacing w:after="0" w:line="312" w:lineRule="auto"/>
        <w:jc w:val="center"/>
        <w:rPr>
          <w:rFonts w:asciiTheme="majorHAnsi" w:hAnsiTheme="majorHAnsi" w:cstheme="majorHAnsi"/>
          <w:sz w:val="14"/>
          <w:szCs w:val="28"/>
        </w:rPr>
      </w:pPr>
    </w:p>
    <w:p w:rsidR="00A3344C" w:rsidRDefault="00A3344C" w:rsidP="00774955">
      <w:pPr>
        <w:spacing w:after="0" w:line="312" w:lineRule="auto"/>
        <w:ind w:firstLine="270"/>
        <w:jc w:val="center"/>
        <w:rPr>
          <w:b/>
          <w:sz w:val="40"/>
        </w:rPr>
      </w:pPr>
    </w:p>
    <w:p w:rsidR="00A3344C" w:rsidRDefault="0020370B" w:rsidP="00774955">
      <w:pPr>
        <w:spacing w:after="0" w:line="312" w:lineRule="auto"/>
        <w:ind w:firstLine="270"/>
        <w:jc w:val="center"/>
        <w:rPr>
          <w:b/>
          <w:sz w:val="40"/>
        </w:rPr>
      </w:pPr>
      <w:r w:rsidRPr="00774955">
        <w:rPr>
          <w:rFonts w:asciiTheme="majorHAnsi" w:hAnsiTheme="majorHAnsi" w:cstheme="majorHAnsi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2FF2082" wp14:editId="008EE376">
            <wp:simplePos x="0" y="0"/>
            <wp:positionH relativeFrom="column">
              <wp:posOffset>-8255</wp:posOffset>
            </wp:positionH>
            <wp:positionV relativeFrom="paragraph">
              <wp:posOffset>153035</wp:posOffset>
            </wp:positionV>
            <wp:extent cx="5832475" cy="1626235"/>
            <wp:effectExtent l="0" t="0" r="0" b="0"/>
            <wp:wrapNone/>
            <wp:docPr id="3" name="Picture 3" descr="D:\1. DE TAI CAC CAP\3. HOAT DONG KHOA HOC SINH VIEN\KHOI NGHIIEP\KHOI NGHIEP 2017\KHOI NGHI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. DE TAI CAC CAP\3. HOAT DONG KHOA HOC SINH VIEN\KHOI NGHIIEP\KHOI NGHIEP 2017\KHOI NGHIE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44C" w:rsidRDefault="00A3344C" w:rsidP="00774955">
      <w:pPr>
        <w:spacing w:after="0" w:line="312" w:lineRule="auto"/>
        <w:ind w:firstLine="270"/>
        <w:jc w:val="center"/>
        <w:rPr>
          <w:b/>
          <w:sz w:val="40"/>
        </w:rPr>
      </w:pPr>
    </w:p>
    <w:p w:rsidR="00A3344C" w:rsidRDefault="00A3344C" w:rsidP="00774955">
      <w:pPr>
        <w:spacing w:after="0" w:line="312" w:lineRule="auto"/>
        <w:ind w:firstLine="270"/>
        <w:jc w:val="center"/>
        <w:rPr>
          <w:b/>
          <w:sz w:val="40"/>
        </w:rPr>
      </w:pPr>
    </w:p>
    <w:p w:rsidR="00A3344C" w:rsidRDefault="00A3344C" w:rsidP="00774955">
      <w:pPr>
        <w:spacing w:after="0" w:line="312" w:lineRule="auto"/>
        <w:ind w:firstLine="270"/>
        <w:jc w:val="center"/>
        <w:rPr>
          <w:b/>
          <w:sz w:val="40"/>
        </w:rPr>
      </w:pPr>
    </w:p>
    <w:p w:rsidR="0020370B" w:rsidRDefault="0020370B" w:rsidP="00774955">
      <w:pPr>
        <w:spacing w:after="0" w:line="312" w:lineRule="auto"/>
        <w:ind w:firstLine="270"/>
        <w:jc w:val="center"/>
        <w:rPr>
          <w:b/>
          <w:sz w:val="40"/>
        </w:rPr>
      </w:pPr>
    </w:p>
    <w:p w:rsidR="00866F1D" w:rsidRPr="000E415A" w:rsidRDefault="000E415A" w:rsidP="00774955">
      <w:pPr>
        <w:spacing w:after="0" w:line="312" w:lineRule="auto"/>
        <w:ind w:firstLine="270"/>
        <w:jc w:val="center"/>
        <w:rPr>
          <w:b/>
          <w:sz w:val="40"/>
        </w:rPr>
      </w:pPr>
      <w:r w:rsidRPr="000E415A">
        <w:rPr>
          <w:b/>
          <w:sz w:val="40"/>
        </w:rPr>
        <w:t>Dự án</w:t>
      </w:r>
      <w:r w:rsidR="00866F1D" w:rsidRPr="000E415A">
        <w:rPr>
          <w:b/>
          <w:sz w:val="40"/>
        </w:rPr>
        <w:t>:</w:t>
      </w:r>
    </w:p>
    <w:p w:rsidR="005F3325" w:rsidRPr="000E415A" w:rsidRDefault="008D6BFC" w:rsidP="008D6BFC">
      <w:pPr>
        <w:tabs>
          <w:tab w:val="left" w:leader="dot" w:pos="8505"/>
          <w:tab w:val="left" w:leader="dot" w:pos="9072"/>
        </w:tabs>
        <w:spacing w:after="120" w:line="312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</w:t>
      </w:r>
      <w:r w:rsidR="000E415A" w:rsidRPr="000E415A">
        <w:rPr>
          <w:rFonts w:asciiTheme="majorHAnsi" w:hAnsiTheme="majorHAnsi" w:cstheme="majorHAnsi"/>
          <w:sz w:val="28"/>
          <w:szCs w:val="28"/>
        </w:rPr>
        <w:tab/>
      </w:r>
    </w:p>
    <w:p w:rsidR="000E415A" w:rsidRPr="000E415A" w:rsidRDefault="008D6BFC" w:rsidP="008D6BFC">
      <w:pPr>
        <w:tabs>
          <w:tab w:val="left" w:leader="dot" w:pos="8505"/>
          <w:tab w:val="left" w:leader="dot" w:pos="9072"/>
        </w:tabs>
        <w:spacing w:after="120" w:line="312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</w:t>
      </w:r>
      <w:r w:rsidR="000E415A" w:rsidRPr="000E415A">
        <w:rPr>
          <w:rFonts w:asciiTheme="majorHAnsi" w:hAnsiTheme="majorHAnsi" w:cstheme="majorHAnsi"/>
          <w:sz w:val="28"/>
          <w:szCs w:val="28"/>
        </w:rPr>
        <w:tab/>
      </w:r>
    </w:p>
    <w:p w:rsidR="000E415A" w:rsidRDefault="008D6BFC" w:rsidP="008D6BFC">
      <w:pPr>
        <w:tabs>
          <w:tab w:val="left" w:leader="dot" w:pos="8505"/>
          <w:tab w:val="left" w:leader="dot" w:pos="9072"/>
        </w:tabs>
        <w:spacing w:after="120" w:line="312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</w:t>
      </w:r>
      <w:r w:rsidR="000E415A" w:rsidRPr="000E415A">
        <w:rPr>
          <w:rFonts w:asciiTheme="majorHAnsi" w:hAnsiTheme="majorHAnsi" w:cstheme="majorHAnsi"/>
          <w:sz w:val="28"/>
          <w:szCs w:val="28"/>
        </w:rPr>
        <w:tab/>
      </w:r>
    </w:p>
    <w:p w:rsidR="004463A4" w:rsidRDefault="004463A4" w:rsidP="008D6BFC">
      <w:pPr>
        <w:tabs>
          <w:tab w:val="left" w:leader="dot" w:pos="8505"/>
          <w:tab w:val="left" w:leader="dot" w:pos="9072"/>
        </w:tabs>
        <w:spacing w:after="120" w:line="312" w:lineRule="auto"/>
        <w:rPr>
          <w:rFonts w:asciiTheme="majorHAnsi" w:hAnsiTheme="majorHAnsi" w:cstheme="majorHAnsi"/>
          <w:sz w:val="28"/>
          <w:szCs w:val="28"/>
        </w:rPr>
      </w:pPr>
    </w:p>
    <w:p w:rsidR="004463A4" w:rsidRPr="000E415A" w:rsidRDefault="00A25224" w:rsidP="008D6BFC">
      <w:pPr>
        <w:tabs>
          <w:tab w:val="left" w:leader="dot" w:pos="8505"/>
          <w:tab w:val="left" w:leader="dot" w:pos="9072"/>
        </w:tabs>
        <w:spacing w:after="120" w:line="312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1D2E91F" wp14:editId="1346072E">
                <wp:simplePos x="0" y="0"/>
                <wp:positionH relativeFrom="column">
                  <wp:posOffset>395605</wp:posOffset>
                </wp:positionH>
                <wp:positionV relativeFrom="paragraph">
                  <wp:posOffset>91084</wp:posOffset>
                </wp:positionV>
                <wp:extent cx="4973320" cy="2665095"/>
                <wp:effectExtent l="0" t="0" r="17780" b="2095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3320" cy="26650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" o:spid="_x0000_s1026" style="position:absolute;margin-left:31.15pt;margin-top:7.15pt;width:391.6pt;height:209.8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" fillcolor="white [3201]" strokecolor="#4472c4 [3208]" strokeweight="1pt">
                <v:stroke joinstyle="miter"/>
              </v:roundrect>
            </w:pict>
          </mc:Fallback>
        </mc:AlternateContent>
      </w:r>
    </w:p>
    <w:p w:rsidR="00D01BD4" w:rsidRPr="00D01BD4" w:rsidRDefault="00D01BD4" w:rsidP="00774955">
      <w:pPr>
        <w:tabs>
          <w:tab w:val="left" w:leader="dot" w:pos="9072"/>
        </w:tabs>
        <w:spacing w:after="0" w:line="312" w:lineRule="auto"/>
        <w:rPr>
          <w:rFonts w:asciiTheme="minorHAnsi" w:hAnsiTheme="minorHAnsi" w:cstheme="minorHAnsi"/>
          <w:b/>
          <w:sz w:val="16"/>
          <w:szCs w:val="28"/>
        </w:rPr>
      </w:pPr>
    </w:p>
    <w:p w:rsidR="00866F1D" w:rsidRDefault="00D01BD4" w:rsidP="0020370B">
      <w:pPr>
        <w:tabs>
          <w:tab w:val="left" w:leader="dot" w:pos="9072"/>
        </w:tabs>
        <w:spacing w:after="0" w:line="312" w:lineRule="auto"/>
        <w:rPr>
          <w:sz w:val="40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5C3A26" w:rsidRDefault="005C3A26" w:rsidP="00D01BD4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C3A26" w:rsidRDefault="005C3A26" w:rsidP="00D01BD4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4463A4" w:rsidRPr="0027467B" w:rsidRDefault="004463A4" w:rsidP="004463A4">
      <w:pPr>
        <w:spacing w:after="120" w:line="312" w:lineRule="auto"/>
        <w:jc w:val="center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27467B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ẢNH ĐẠI DIỆN SẢN PH</w:t>
      </w:r>
      <w:r w:rsidR="00A25224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Ẩ</w:t>
      </w:r>
      <w:r w:rsidRPr="0027467B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M DỰ ÁN</w:t>
      </w:r>
    </w:p>
    <w:p w:rsidR="004463A4" w:rsidRPr="0027467B" w:rsidRDefault="004463A4" w:rsidP="004463A4">
      <w:pPr>
        <w:spacing w:after="120" w:line="312" w:lineRule="auto"/>
        <w:jc w:val="center"/>
        <w:rPr>
          <w:rFonts w:asciiTheme="majorHAnsi" w:hAnsiTheme="majorHAnsi" w:cstheme="majorHAnsi"/>
          <w:color w:val="FF0000"/>
          <w:sz w:val="28"/>
          <w:szCs w:val="28"/>
        </w:rPr>
      </w:pPr>
      <w:r w:rsidRPr="0027467B">
        <w:rPr>
          <w:rFonts w:asciiTheme="majorHAnsi" w:hAnsiTheme="majorHAnsi" w:cstheme="majorHAnsi"/>
          <w:color w:val="FF0000"/>
          <w:sz w:val="28"/>
          <w:szCs w:val="28"/>
        </w:rPr>
        <w:t>(in mầu)</w:t>
      </w:r>
    </w:p>
    <w:p w:rsidR="0020370B" w:rsidRDefault="0020370B" w:rsidP="00D01BD4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20370B" w:rsidRDefault="0020370B" w:rsidP="00D01BD4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20370B" w:rsidRDefault="0020370B" w:rsidP="00D01BD4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D01BD4" w:rsidRDefault="00D01BD4" w:rsidP="00D01BD4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4463A4" w:rsidRDefault="004463A4" w:rsidP="00D01BD4">
      <w:pPr>
        <w:spacing w:after="0" w:line="240" w:lineRule="auto"/>
        <w:jc w:val="center"/>
        <w:rPr>
          <w:rFonts w:asciiTheme="majorHAnsi" w:hAnsiTheme="majorHAnsi" w:cstheme="majorHAnsi"/>
          <w:b/>
          <w:sz w:val="38"/>
          <w:szCs w:val="28"/>
        </w:rPr>
      </w:pPr>
    </w:p>
    <w:p w:rsidR="00A25224" w:rsidRPr="00A25224" w:rsidRDefault="00A25224" w:rsidP="00D01BD4">
      <w:pPr>
        <w:spacing w:after="0" w:line="240" w:lineRule="auto"/>
        <w:jc w:val="center"/>
        <w:rPr>
          <w:rFonts w:asciiTheme="majorHAnsi" w:hAnsiTheme="majorHAnsi" w:cstheme="majorHAnsi"/>
          <w:b/>
          <w:sz w:val="38"/>
          <w:szCs w:val="28"/>
        </w:rPr>
      </w:pPr>
    </w:p>
    <w:p w:rsidR="00774955" w:rsidRPr="00774955" w:rsidRDefault="00D01BD4" w:rsidP="00D01BD4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Hà </w:t>
      </w:r>
      <w:r w:rsidR="00774955" w:rsidRPr="00774955">
        <w:rPr>
          <w:rFonts w:asciiTheme="majorHAnsi" w:hAnsiTheme="majorHAnsi" w:cstheme="majorHAnsi"/>
          <w:b/>
          <w:sz w:val="28"/>
          <w:szCs w:val="28"/>
        </w:rPr>
        <w:t>Nội, tháng 6 năm 2017</w:t>
      </w:r>
    </w:p>
    <w:p w:rsidR="0020370B" w:rsidRPr="00A30CC9" w:rsidRDefault="005C3A26" w:rsidP="0020370B">
      <w:pPr>
        <w:spacing w:after="120" w:line="312" w:lineRule="auto"/>
        <w:jc w:val="center"/>
        <w:rPr>
          <w:rFonts w:asciiTheme="majorHAnsi" w:hAnsiTheme="majorHAnsi" w:cstheme="majorHAnsi"/>
          <w:b/>
          <w:sz w:val="30"/>
          <w:szCs w:val="28"/>
        </w:rPr>
      </w:pPr>
      <w:r w:rsidRPr="005A759D">
        <w:rPr>
          <w:rFonts w:asciiTheme="majorHAnsi" w:hAnsiTheme="majorHAnsi" w:cstheme="majorHAnsi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767C5A" wp14:editId="3D8D739E">
                <wp:simplePos x="0" y="0"/>
                <wp:positionH relativeFrom="column">
                  <wp:posOffset>4538980</wp:posOffset>
                </wp:positionH>
                <wp:positionV relativeFrom="paragraph">
                  <wp:posOffset>-313969</wp:posOffset>
                </wp:positionV>
                <wp:extent cx="1174015" cy="274320"/>
                <wp:effectExtent l="0" t="0" r="26670" b="114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0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A26" w:rsidRPr="005A759D" w:rsidRDefault="005C3A26" w:rsidP="005C3A26">
                            <w:pPr>
                              <w:tabs>
                                <w:tab w:val="left" w:pos="3075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</w:t>
                            </w:r>
                            <w:r w:rsidR="00CD61A2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ang bìa lót</w:t>
                            </w:r>
                          </w:p>
                          <w:p w:rsidR="005C3A26" w:rsidRDefault="005C3A26" w:rsidP="005C3A26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57.4pt;margin-top:-24.7pt;width:92.45pt;height:2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">
                <v:textbox>
                  <w:txbxContent>
                    <w:p w:rsidR="005C3A26" w:rsidRPr="005A759D" w:rsidRDefault="005C3A26" w:rsidP="005C3A26">
                      <w:pPr>
                        <w:tabs>
                          <w:tab w:val="left" w:pos="3075"/>
                        </w:tabs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  <w:sz w:val="24"/>
                          <w:szCs w:val="24"/>
                        </w:rPr>
                        <w:t>T</w:t>
                      </w:r>
                      <w:r w:rsidR="00CD61A2">
                        <w:rPr>
                          <w:rFonts w:asciiTheme="majorHAnsi" w:hAnsiTheme="majorHAnsi" w:cstheme="majorHAnsi"/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  <w:sz w:val="24"/>
                          <w:szCs w:val="24"/>
                        </w:rPr>
                        <w:t>ang bìa lót</w:t>
                      </w:r>
                    </w:p>
                    <w:p w:rsidR="005C3A26" w:rsidRDefault="005C3A26" w:rsidP="005C3A26"/>
                  </w:txbxContent>
                </v:textbox>
              </v:shape>
            </w:pict>
          </mc:Fallback>
        </mc:AlternateContent>
      </w:r>
      <w:r w:rsidR="0020370B" w:rsidRPr="00A30CC9">
        <w:rPr>
          <w:rFonts w:asciiTheme="majorHAnsi" w:hAnsiTheme="majorHAnsi" w:cstheme="majorHAnsi"/>
          <w:b/>
          <w:sz w:val="30"/>
          <w:szCs w:val="28"/>
        </w:rPr>
        <w:t>THÔNG TIN CHUNG</w:t>
      </w:r>
    </w:p>
    <w:p w:rsidR="0020370B" w:rsidRPr="00A30CC9" w:rsidRDefault="0020370B" w:rsidP="0020370B">
      <w:pPr>
        <w:spacing w:after="120" w:line="312" w:lineRule="auto"/>
        <w:rPr>
          <w:rFonts w:asciiTheme="majorHAnsi" w:hAnsiTheme="majorHAnsi" w:cstheme="majorHAnsi"/>
          <w:b/>
          <w:sz w:val="26"/>
          <w:szCs w:val="28"/>
        </w:rPr>
      </w:pPr>
      <w:r w:rsidRPr="00A30CC9">
        <w:rPr>
          <w:rFonts w:asciiTheme="majorHAnsi" w:hAnsiTheme="majorHAnsi" w:cstheme="majorHAnsi"/>
          <w:b/>
          <w:sz w:val="26"/>
          <w:szCs w:val="28"/>
        </w:rPr>
        <w:t>TÊN DỰ ÁN:</w:t>
      </w:r>
    </w:p>
    <w:p w:rsidR="0020370B" w:rsidRPr="0020370B" w:rsidRDefault="0020370B" w:rsidP="0020370B">
      <w:pPr>
        <w:tabs>
          <w:tab w:val="left" w:leader="dot" w:pos="9072"/>
        </w:tabs>
        <w:spacing w:after="120" w:line="312" w:lineRule="auto"/>
        <w:rPr>
          <w:rFonts w:asciiTheme="majorHAnsi" w:hAnsiTheme="majorHAnsi" w:cstheme="majorHAnsi"/>
          <w:sz w:val="26"/>
          <w:szCs w:val="26"/>
        </w:rPr>
      </w:pPr>
      <w:r w:rsidRPr="0020370B">
        <w:rPr>
          <w:rFonts w:asciiTheme="majorHAnsi" w:hAnsiTheme="majorHAnsi" w:cstheme="majorHAnsi"/>
          <w:sz w:val="26"/>
          <w:szCs w:val="26"/>
        </w:rPr>
        <w:tab/>
      </w:r>
    </w:p>
    <w:p w:rsidR="0020370B" w:rsidRPr="0020370B" w:rsidRDefault="0020370B" w:rsidP="0020370B">
      <w:pPr>
        <w:tabs>
          <w:tab w:val="left" w:leader="dot" w:pos="9072"/>
        </w:tabs>
        <w:spacing w:after="120" w:line="312" w:lineRule="auto"/>
        <w:rPr>
          <w:rFonts w:asciiTheme="majorHAnsi" w:hAnsiTheme="majorHAnsi" w:cstheme="majorHAnsi"/>
          <w:sz w:val="26"/>
          <w:szCs w:val="26"/>
        </w:rPr>
      </w:pPr>
      <w:r w:rsidRPr="0020370B">
        <w:rPr>
          <w:rFonts w:asciiTheme="majorHAnsi" w:hAnsiTheme="majorHAnsi" w:cstheme="majorHAnsi"/>
          <w:sz w:val="26"/>
          <w:szCs w:val="26"/>
        </w:rPr>
        <w:tab/>
      </w:r>
    </w:p>
    <w:p w:rsidR="0020370B" w:rsidRDefault="0020370B" w:rsidP="0020370B">
      <w:pPr>
        <w:tabs>
          <w:tab w:val="left" w:leader="dot" w:pos="9072"/>
        </w:tabs>
        <w:spacing w:after="120" w:line="312" w:lineRule="auto"/>
        <w:rPr>
          <w:rFonts w:asciiTheme="majorHAnsi" w:hAnsiTheme="majorHAnsi" w:cstheme="majorHAnsi"/>
          <w:sz w:val="26"/>
          <w:szCs w:val="26"/>
        </w:rPr>
      </w:pPr>
      <w:r w:rsidRPr="0020370B">
        <w:rPr>
          <w:rFonts w:asciiTheme="majorHAnsi" w:hAnsiTheme="majorHAnsi" w:cstheme="majorHAnsi"/>
          <w:sz w:val="26"/>
          <w:szCs w:val="26"/>
        </w:rPr>
        <w:tab/>
      </w:r>
    </w:p>
    <w:p w:rsidR="004463A4" w:rsidRPr="0020370B" w:rsidRDefault="004463A4" w:rsidP="0020370B">
      <w:pPr>
        <w:tabs>
          <w:tab w:val="left" w:leader="dot" w:pos="9072"/>
        </w:tabs>
        <w:spacing w:after="120" w:line="312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ab/>
      </w:r>
    </w:p>
    <w:p w:rsidR="004463A4" w:rsidRDefault="004463A4" w:rsidP="004463A4">
      <w:pPr>
        <w:tabs>
          <w:tab w:val="left" w:leader="dot" w:pos="9072"/>
        </w:tabs>
        <w:spacing w:after="120" w:line="312" w:lineRule="auto"/>
        <w:rPr>
          <w:rFonts w:asciiTheme="majorHAnsi" w:hAnsiTheme="majorHAnsi" w:cstheme="majorHAnsi"/>
          <w:b/>
          <w:sz w:val="26"/>
          <w:szCs w:val="28"/>
        </w:rPr>
      </w:pPr>
      <w:r>
        <w:rPr>
          <w:rFonts w:asciiTheme="majorHAnsi" w:hAnsiTheme="majorHAnsi" w:cstheme="majorHAnsi"/>
          <w:b/>
          <w:sz w:val="26"/>
          <w:szCs w:val="28"/>
        </w:rPr>
        <w:t>TÊN DOANH NGHIỆP:</w:t>
      </w:r>
      <w:r w:rsidRPr="004463A4">
        <w:rPr>
          <w:rFonts w:asciiTheme="majorHAnsi" w:hAnsiTheme="majorHAnsi" w:cstheme="majorHAnsi"/>
          <w:sz w:val="26"/>
          <w:szCs w:val="28"/>
        </w:rPr>
        <w:tab/>
      </w:r>
    </w:p>
    <w:p w:rsidR="004463A4" w:rsidRDefault="004463A4" w:rsidP="004463A4">
      <w:pPr>
        <w:tabs>
          <w:tab w:val="left" w:leader="dot" w:pos="9072"/>
        </w:tabs>
        <w:spacing w:after="120" w:line="312" w:lineRule="auto"/>
        <w:rPr>
          <w:rFonts w:asciiTheme="majorHAnsi" w:hAnsiTheme="majorHAnsi" w:cstheme="majorHAnsi"/>
          <w:b/>
          <w:sz w:val="26"/>
          <w:szCs w:val="28"/>
        </w:rPr>
      </w:pPr>
      <w:r>
        <w:rPr>
          <w:rFonts w:asciiTheme="majorHAnsi" w:hAnsiTheme="majorHAnsi" w:cstheme="majorHAnsi"/>
          <w:b/>
          <w:sz w:val="26"/>
          <w:szCs w:val="28"/>
        </w:rPr>
        <w:t>ĐỊA CHỈ:</w:t>
      </w:r>
      <w:r w:rsidRPr="004463A4">
        <w:rPr>
          <w:rFonts w:asciiTheme="majorHAnsi" w:hAnsiTheme="majorHAnsi" w:cstheme="majorHAnsi"/>
          <w:sz w:val="26"/>
          <w:szCs w:val="28"/>
        </w:rPr>
        <w:tab/>
      </w:r>
    </w:p>
    <w:p w:rsidR="00A3344C" w:rsidRDefault="00A3344C" w:rsidP="0020370B">
      <w:pPr>
        <w:spacing w:after="120" w:line="312" w:lineRule="auto"/>
        <w:rPr>
          <w:rFonts w:asciiTheme="majorHAnsi" w:hAnsiTheme="majorHAnsi" w:cstheme="majorHAnsi"/>
          <w:b/>
          <w:sz w:val="26"/>
          <w:szCs w:val="28"/>
        </w:rPr>
      </w:pPr>
      <w:r w:rsidRPr="00A30CC9">
        <w:rPr>
          <w:rFonts w:asciiTheme="majorHAnsi" w:hAnsiTheme="majorHAnsi" w:cstheme="majorHAnsi"/>
          <w:b/>
          <w:sz w:val="26"/>
          <w:szCs w:val="28"/>
        </w:rPr>
        <w:t xml:space="preserve">THÀNH VIÊN </w:t>
      </w:r>
      <w:r w:rsidR="0020370B" w:rsidRPr="00A30CC9">
        <w:rPr>
          <w:rFonts w:asciiTheme="majorHAnsi" w:hAnsiTheme="majorHAnsi" w:cstheme="majorHAnsi"/>
          <w:b/>
          <w:sz w:val="26"/>
          <w:szCs w:val="28"/>
        </w:rPr>
        <w:t xml:space="preserve">THAM GIA </w:t>
      </w:r>
      <w:r w:rsidRPr="00A30CC9">
        <w:rPr>
          <w:rFonts w:asciiTheme="majorHAnsi" w:hAnsiTheme="majorHAnsi" w:cstheme="majorHAnsi"/>
          <w:b/>
          <w:sz w:val="26"/>
          <w:szCs w:val="28"/>
        </w:rPr>
        <w:t>DỰ ÁN</w:t>
      </w:r>
      <w:r w:rsidR="0020370B" w:rsidRPr="00A30CC9">
        <w:rPr>
          <w:rFonts w:asciiTheme="majorHAnsi" w:hAnsiTheme="majorHAnsi" w:cstheme="majorHAnsi"/>
          <w:b/>
          <w:sz w:val="26"/>
          <w:szCs w:val="28"/>
        </w:rPr>
        <w:t>:</w:t>
      </w:r>
    </w:p>
    <w:p w:rsidR="004463A4" w:rsidRDefault="004463A4" w:rsidP="0020370B">
      <w:pPr>
        <w:spacing w:after="120" w:line="312" w:lineRule="auto"/>
        <w:rPr>
          <w:rFonts w:asciiTheme="majorHAnsi" w:hAnsiTheme="majorHAnsi" w:cstheme="majorHAnsi"/>
          <w:b/>
          <w:sz w:val="26"/>
          <w:szCs w:val="28"/>
        </w:rPr>
      </w:pPr>
      <w:r w:rsidRPr="00A30CC9">
        <w:rPr>
          <w:rFonts w:asciiTheme="majorHAnsi" w:hAnsiTheme="majorHAnsi" w:cstheme="majorHAnsi"/>
          <w:b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8580A5" wp14:editId="76A50A30">
                <wp:simplePos x="0" y="0"/>
                <wp:positionH relativeFrom="column">
                  <wp:posOffset>4323715</wp:posOffset>
                </wp:positionH>
                <wp:positionV relativeFrom="paragraph">
                  <wp:posOffset>204191</wp:posOffset>
                </wp:positionV>
                <wp:extent cx="1079500" cy="1439545"/>
                <wp:effectExtent l="0" t="0" r="25400" b="273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67B" w:rsidRDefault="0027467B" w:rsidP="00A30CC9">
                            <w:pPr>
                              <w:jc w:val="center"/>
                            </w:pPr>
                          </w:p>
                          <w:p w:rsidR="0027467B" w:rsidRPr="0027467B" w:rsidRDefault="0027467B" w:rsidP="00A30CC9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:rsidR="0027467B" w:rsidRDefault="0027467B" w:rsidP="0027467B">
                            <w:pPr>
                              <w:spacing w:after="0" w:line="312" w:lineRule="auto"/>
                              <w:jc w:val="center"/>
                              <w:rPr>
                                <w:b/>
                              </w:rPr>
                            </w:pPr>
                            <w:r w:rsidRPr="00A30CC9">
                              <w:rPr>
                                <w:b/>
                              </w:rPr>
                              <w:t>Ảnh 3x4</w:t>
                            </w:r>
                          </w:p>
                          <w:p w:rsidR="0027467B" w:rsidRPr="0027467B" w:rsidRDefault="0027467B" w:rsidP="0027467B">
                            <w:pPr>
                              <w:spacing w:after="0" w:line="312" w:lineRule="auto"/>
                              <w:jc w:val="center"/>
                              <w:rPr>
                                <w:b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</w:rPr>
                              <w:t>(In mầu)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0.45pt;margin-top:16.1pt;width:85pt;height:11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" fillcolor="white [3201]" strokecolor="#ed7d31 [3205]" strokeweight="1pt">
                <v:textbox>
                  <w:txbxContent>
                    <w:p w:rsidR="0027467B" w:rsidRDefault="0027467B" w:rsidP="00A30CC9">
                      <w:pPr>
                        <w:jc w:val="center"/>
                      </w:pPr>
                    </w:p>
                    <w:p w:rsidR="0027467B" w:rsidRPr="0027467B" w:rsidRDefault="0027467B" w:rsidP="00A30CC9">
                      <w:pPr>
                        <w:jc w:val="center"/>
                        <w:rPr>
                          <w:sz w:val="4"/>
                        </w:rPr>
                      </w:pPr>
                    </w:p>
                    <w:p w:rsidR="0027467B" w:rsidRDefault="0027467B" w:rsidP="0027467B">
                      <w:pPr>
                        <w:spacing w:after="0" w:line="312" w:lineRule="auto"/>
                        <w:jc w:val="center"/>
                        <w:rPr>
                          <w:b/>
                        </w:rPr>
                      </w:pPr>
                      <w:r w:rsidRPr="00A30CC9">
                        <w:rPr>
                          <w:b/>
                        </w:rPr>
                        <w:t>Ảnh 3x4</w:t>
                      </w:r>
                    </w:p>
                    <w:p w:rsidR="0027467B" w:rsidRPr="0027467B" w:rsidRDefault="0027467B" w:rsidP="0027467B">
                      <w:pPr>
                        <w:spacing w:after="0" w:line="312" w:lineRule="auto"/>
                        <w:jc w:val="center"/>
                        <w:rPr>
                          <w:b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</w:rPr>
                        <w:t>(In mầu)</w:t>
                      </w:r>
                    </w:p>
                  </w:txbxContent>
                </v:textbox>
              </v:shape>
            </w:pict>
          </mc:Fallback>
        </mc:AlternateContent>
      </w:r>
      <w:r w:rsidRPr="00A30CC9">
        <w:rPr>
          <w:rFonts w:asciiTheme="majorHAnsi" w:hAnsiTheme="majorHAnsi" w:cstheme="majorHAnsi"/>
          <w:b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08D7CF" wp14:editId="044BD879">
                <wp:simplePos x="0" y="0"/>
                <wp:positionH relativeFrom="column">
                  <wp:posOffset>2295525</wp:posOffset>
                </wp:positionH>
                <wp:positionV relativeFrom="paragraph">
                  <wp:posOffset>204191</wp:posOffset>
                </wp:positionV>
                <wp:extent cx="1079500" cy="1439545"/>
                <wp:effectExtent l="0" t="0" r="25400" b="273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67B" w:rsidRDefault="0027467B" w:rsidP="00A30CC9">
                            <w:pPr>
                              <w:jc w:val="center"/>
                            </w:pPr>
                          </w:p>
                          <w:p w:rsidR="0027467B" w:rsidRPr="0027467B" w:rsidRDefault="0027467B" w:rsidP="00A30CC9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:rsidR="0027467B" w:rsidRDefault="0027467B" w:rsidP="0027467B">
                            <w:pPr>
                              <w:spacing w:after="0" w:line="312" w:lineRule="auto"/>
                              <w:jc w:val="center"/>
                              <w:rPr>
                                <w:b/>
                              </w:rPr>
                            </w:pPr>
                            <w:r w:rsidRPr="00A30CC9">
                              <w:rPr>
                                <w:b/>
                              </w:rPr>
                              <w:t>Ảnh 3x4</w:t>
                            </w:r>
                          </w:p>
                          <w:p w:rsidR="0027467B" w:rsidRPr="0027467B" w:rsidRDefault="0027467B" w:rsidP="0027467B">
                            <w:pPr>
                              <w:spacing w:after="0" w:line="312" w:lineRule="auto"/>
                              <w:jc w:val="center"/>
                              <w:rPr>
                                <w:b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</w:rPr>
                              <w:t>(In mầu)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0.75pt;margin-top:16.1pt;width:85pt;height:11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" fillcolor="white [3201]" strokecolor="#ed7d31 [3205]" strokeweight="1pt">
                <v:textbox>
                  <w:txbxContent>
                    <w:p w:rsidR="0027467B" w:rsidRDefault="0027467B" w:rsidP="00A30CC9">
                      <w:pPr>
                        <w:jc w:val="center"/>
                      </w:pPr>
                    </w:p>
                    <w:p w:rsidR="0027467B" w:rsidRPr="0027467B" w:rsidRDefault="0027467B" w:rsidP="00A30CC9">
                      <w:pPr>
                        <w:jc w:val="center"/>
                        <w:rPr>
                          <w:sz w:val="4"/>
                        </w:rPr>
                      </w:pPr>
                    </w:p>
                    <w:p w:rsidR="0027467B" w:rsidRDefault="0027467B" w:rsidP="0027467B">
                      <w:pPr>
                        <w:spacing w:after="0" w:line="312" w:lineRule="auto"/>
                        <w:jc w:val="center"/>
                        <w:rPr>
                          <w:b/>
                        </w:rPr>
                      </w:pPr>
                      <w:r w:rsidRPr="00A30CC9">
                        <w:rPr>
                          <w:b/>
                        </w:rPr>
                        <w:t>Ảnh 3x4</w:t>
                      </w:r>
                    </w:p>
                    <w:p w:rsidR="0027467B" w:rsidRPr="0027467B" w:rsidRDefault="0027467B" w:rsidP="0027467B">
                      <w:pPr>
                        <w:spacing w:after="0" w:line="312" w:lineRule="auto"/>
                        <w:jc w:val="center"/>
                        <w:rPr>
                          <w:b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</w:rPr>
                        <w:t>(In mầu)</w:t>
                      </w:r>
                    </w:p>
                  </w:txbxContent>
                </v:textbox>
              </v:shape>
            </w:pict>
          </mc:Fallback>
        </mc:AlternateContent>
      </w:r>
      <w:r w:rsidRPr="00A30CC9">
        <w:rPr>
          <w:rFonts w:asciiTheme="majorHAnsi" w:hAnsiTheme="majorHAnsi" w:cstheme="majorHAnsi"/>
          <w:b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34A452" wp14:editId="41909C48">
                <wp:simplePos x="0" y="0"/>
                <wp:positionH relativeFrom="column">
                  <wp:posOffset>292735</wp:posOffset>
                </wp:positionH>
                <wp:positionV relativeFrom="paragraph">
                  <wp:posOffset>182601</wp:posOffset>
                </wp:positionV>
                <wp:extent cx="1079500" cy="1439545"/>
                <wp:effectExtent l="0" t="0" r="2540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CC9" w:rsidRDefault="00A30CC9" w:rsidP="00A30CC9">
                            <w:pPr>
                              <w:jc w:val="center"/>
                            </w:pPr>
                          </w:p>
                          <w:p w:rsidR="00A30CC9" w:rsidRPr="0027467B" w:rsidRDefault="00A30CC9" w:rsidP="00A30CC9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:rsidR="00A30CC9" w:rsidRDefault="00A30CC9" w:rsidP="0027467B">
                            <w:pPr>
                              <w:spacing w:after="0" w:line="312" w:lineRule="auto"/>
                              <w:jc w:val="center"/>
                              <w:rPr>
                                <w:b/>
                              </w:rPr>
                            </w:pPr>
                            <w:r w:rsidRPr="00A30CC9">
                              <w:rPr>
                                <w:b/>
                              </w:rPr>
                              <w:t>Ảnh 3x4</w:t>
                            </w:r>
                          </w:p>
                          <w:p w:rsidR="0027467B" w:rsidRPr="0027467B" w:rsidRDefault="0027467B" w:rsidP="0027467B">
                            <w:pPr>
                              <w:spacing w:after="0" w:line="312" w:lineRule="auto"/>
                              <w:jc w:val="center"/>
                              <w:rPr>
                                <w:b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</w:rPr>
                              <w:t>(In mầu)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.05pt;margin-top:14.4pt;width:85pt;height:1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" fillcolor="white [3201]" strokecolor="#ed7d31 [3205]" strokeweight="1pt">
                <v:textbox>
                  <w:txbxContent>
                    <w:p w:rsidR="00A30CC9" w:rsidRDefault="00A30CC9" w:rsidP="00A30CC9">
                      <w:pPr>
                        <w:jc w:val="center"/>
                      </w:pPr>
                    </w:p>
                    <w:p w:rsidR="00A30CC9" w:rsidRPr="0027467B" w:rsidRDefault="00A30CC9" w:rsidP="00A30CC9">
                      <w:pPr>
                        <w:jc w:val="center"/>
                        <w:rPr>
                          <w:sz w:val="4"/>
                        </w:rPr>
                      </w:pPr>
                    </w:p>
                    <w:p w:rsidR="00A30CC9" w:rsidRDefault="00A30CC9" w:rsidP="0027467B">
                      <w:pPr>
                        <w:spacing w:after="0" w:line="312" w:lineRule="auto"/>
                        <w:jc w:val="center"/>
                        <w:rPr>
                          <w:b/>
                        </w:rPr>
                      </w:pPr>
                      <w:r w:rsidRPr="00A30CC9">
                        <w:rPr>
                          <w:b/>
                        </w:rPr>
                        <w:t>Ảnh 3x4</w:t>
                      </w:r>
                    </w:p>
                    <w:p w:rsidR="0027467B" w:rsidRPr="0027467B" w:rsidRDefault="0027467B" w:rsidP="0027467B">
                      <w:pPr>
                        <w:spacing w:after="0" w:line="312" w:lineRule="auto"/>
                        <w:jc w:val="center"/>
                        <w:rPr>
                          <w:b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</w:rPr>
                        <w:t>(In mầu)</w:t>
                      </w:r>
                    </w:p>
                  </w:txbxContent>
                </v:textbox>
              </v:shape>
            </w:pict>
          </mc:Fallback>
        </mc:AlternateContent>
      </w:r>
    </w:p>
    <w:p w:rsidR="00012D8D" w:rsidRDefault="00012D8D" w:rsidP="00012D8D">
      <w:pPr>
        <w:spacing w:after="120" w:line="312" w:lineRule="auto"/>
        <w:rPr>
          <w:rFonts w:asciiTheme="majorHAnsi" w:hAnsiTheme="majorHAnsi" w:cstheme="majorHAnsi"/>
          <w:sz w:val="28"/>
          <w:szCs w:val="28"/>
        </w:rPr>
      </w:pPr>
    </w:p>
    <w:p w:rsidR="00012D8D" w:rsidRDefault="00012D8D" w:rsidP="00012D8D">
      <w:pPr>
        <w:spacing w:after="120" w:line="312" w:lineRule="auto"/>
        <w:rPr>
          <w:rFonts w:asciiTheme="majorHAnsi" w:hAnsiTheme="majorHAnsi" w:cstheme="majorHAnsi"/>
          <w:sz w:val="28"/>
          <w:szCs w:val="28"/>
        </w:rPr>
      </w:pPr>
    </w:p>
    <w:p w:rsidR="00012D8D" w:rsidRPr="00012D8D" w:rsidRDefault="00012D8D" w:rsidP="00012D8D">
      <w:pPr>
        <w:spacing w:after="120" w:line="312" w:lineRule="auto"/>
        <w:rPr>
          <w:rFonts w:asciiTheme="majorHAnsi" w:hAnsiTheme="majorHAnsi" w:cstheme="majorHAnsi"/>
          <w:sz w:val="38"/>
          <w:szCs w:val="28"/>
        </w:rPr>
      </w:pPr>
    </w:p>
    <w:p w:rsidR="00012D8D" w:rsidRDefault="00012D8D" w:rsidP="00012D8D">
      <w:pPr>
        <w:spacing w:after="120" w:line="312" w:lineRule="auto"/>
        <w:rPr>
          <w:rFonts w:asciiTheme="majorHAnsi" w:hAnsiTheme="majorHAnsi" w:cstheme="majorHAnsi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324"/>
        <w:gridCol w:w="3134"/>
      </w:tblGrid>
      <w:tr w:rsidR="00012D8D" w:rsidTr="00C54418">
        <w:tc>
          <w:tcPr>
            <w:tcW w:w="2943" w:type="dxa"/>
          </w:tcPr>
          <w:p w:rsidR="00012D8D" w:rsidRPr="00012D8D" w:rsidRDefault="00012D8D" w:rsidP="00012D8D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C54418">
              <w:rPr>
                <w:rFonts w:asciiTheme="majorHAnsi" w:hAnsiTheme="majorHAnsi" w:cstheme="majorHAnsi"/>
                <w:b/>
                <w:sz w:val="26"/>
                <w:szCs w:val="26"/>
              </w:rPr>
              <w:t>1.</w:t>
            </w:r>
            <w:r w:rsidRPr="00012D8D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Pr="00012D8D">
              <w:rPr>
                <w:rFonts w:asciiTheme="majorHAnsi" w:hAnsiTheme="majorHAnsi" w:cstheme="majorHAnsi"/>
                <w:b/>
                <w:sz w:val="26"/>
                <w:szCs w:val="26"/>
              </w:rPr>
              <w:t>Nguyễn Văn A</w:t>
            </w:r>
          </w:p>
          <w:p w:rsidR="00012D8D" w:rsidRPr="00553360" w:rsidRDefault="00012D8D" w:rsidP="00012D8D">
            <w:pPr>
              <w:tabs>
                <w:tab w:val="left" w:leader="dot" w:pos="7088"/>
                <w:tab w:val="left" w:pos="8306"/>
              </w:tabs>
              <w:spacing w:after="0" w:line="288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53360">
              <w:rPr>
                <w:rFonts w:asciiTheme="majorHAnsi" w:hAnsiTheme="majorHAnsi" w:cstheme="majorHAnsi"/>
                <w:sz w:val="20"/>
                <w:szCs w:val="20"/>
              </w:rPr>
              <w:t xml:space="preserve">Địa chỉ: </w:t>
            </w:r>
            <w:r w:rsidR="00C54418" w:rsidRPr="00553360">
              <w:rPr>
                <w:rFonts w:asciiTheme="majorHAnsi" w:hAnsiTheme="majorHAnsi" w:cstheme="majorHAnsi"/>
                <w:sz w:val="20"/>
                <w:szCs w:val="20"/>
              </w:rPr>
              <w:t>59</w:t>
            </w:r>
            <w:r w:rsidR="00C54418" w:rsidRPr="00553360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</w:t>
            </w:r>
            <w:r w:rsidRPr="00553360">
              <w:rPr>
                <w:rFonts w:asciiTheme="majorHAnsi" w:hAnsiTheme="majorHAnsi" w:cstheme="majorHAnsi"/>
                <w:sz w:val="20"/>
                <w:szCs w:val="20"/>
              </w:rPr>
              <w:t>CNSH</w:t>
            </w:r>
          </w:p>
          <w:p w:rsidR="00012D8D" w:rsidRPr="00553360" w:rsidRDefault="00012D8D" w:rsidP="00012D8D">
            <w:pPr>
              <w:tabs>
                <w:tab w:val="left" w:leader="dot" w:pos="7088"/>
                <w:tab w:val="left" w:leader="dot" w:pos="8505"/>
              </w:tabs>
              <w:spacing w:after="0" w:line="288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53360">
              <w:rPr>
                <w:rFonts w:asciiTheme="majorHAnsi" w:hAnsiTheme="majorHAnsi" w:cstheme="majorHAnsi"/>
                <w:sz w:val="20"/>
                <w:szCs w:val="20"/>
              </w:rPr>
              <w:t>Điện thoại: 0985123456</w:t>
            </w:r>
          </w:p>
          <w:p w:rsidR="00012D8D" w:rsidRDefault="00012D8D" w:rsidP="00012D8D">
            <w:pPr>
              <w:tabs>
                <w:tab w:val="left" w:leader="dot" w:pos="7088"/>
                <w:tab w:val="left" w:leader="dot" w:pos="8505"/>
              </w:tabs>
              <w:spacing w:after="0" w:line="288" w:lineRule="auto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53360">
              <w:rPr>
                <w:rFonts w:asciiTheme="majorHAnsi" w:hAnsiTheme="majorHAnsi" w:cstheme="majorHAnsi"/>
                <w:sz w:val="20"/>
                <w:szCs w:val="20"/>
              </w:rPr>
              <w:t>E-mail: 123@vfu.edu.vn</w:t>
            </w:r>
          </w:p>
        </w:tc>
        <w:tc>
          <w:tcPr>
            <w:tcW w:w="3324" w:type="dxa"/>
          </w:tcPr>
          <w:p w:rsidR="00012D8D" w:rsidRPr="00C54418" w:rsidRDefault="00C54418" w:rsidP="00012D8D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2</w:t>
            </w:r>
            <w:r w:rsidR="00012D8D" w:rsidRPr="00C54418">
              <w:rPr>
                <w:rFonts w:asciiTheme="majorHAnsi" w:hAnsiTheme="majorHAnsi" w:cstheme="majorHAnsi"/>
                <w:b/>
                <w:sz w:val="26"/>
                <w:szCs w:val="26"/>
              </w:rPr>
              <w:t>.</w:t>
            </w:r>
            <w:r w:rsidR="00012D8D" w:rsidRPr="00012D8D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="00012D8D" w:rsidRPr="00012D8D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Nguyễn Văn </w:t>
            </w:r>
            <w: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B</w:t>
            </w:r>
          </w:p>
          <w:p w:rsidR="00012D8D" w:rsidRPr="00553360" w:rsidRDefault="00012D8D" w:rsidP="00012D8D">
            <w:pPr>
              <w:tabs>
                <w:tab w:val="left" w:leader="dot" w:pos="7088"/>
                <w:tab w:val="left" w:pos="8306"/>
              </w:tabs>
              <w:spacing w:after="0" w:line="288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553360">
              <w:rPr>
                <w:rFonts w:asciiTheme="majorHAnsi" w:hAnsiTheme="majorHAnsi" w:cstheme="majorHAnsi"/>
                <w:sz w:val="20"/>
                <w:szCs w:val="20"/>
              </w:rPr>
              <w:t xml:space="preserve">Địa chỉ: </w:t>
            </w:r>
            <w:r w:rsidR="00C54418" w:rsidRPr="00553360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Bộ môn TCKT</w:t>
            </w:r>
          </w:p>
          <w:p w:rsidR="00012D8D" w:rsidRPr="00553360" w:rsidRDefault="00012D8D" w:rsidP="00012D8D">
            <w:pPr>
              <w:tabs>
                <w:tab w:val="left" w:leader="dot" w:pos="7088"/>
                <w:tab w:val="left" w:leader="dot" w:pos="8505"/>
              </w:tabs>
              <w:spacing w:after="0" w:line="288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53360">
              <w:rPr>
                <w:rFonts w:asciiTheme="majorHAnsi" w:hAnsiTheme="majorHAnsi" w:cstheme="majorHAnsi"/>
                <w:sz w:val="20"/>
                <w:szCs w:val="20"/>
              </w:rPr>
              <w:t>Điện thoại: 0985123456</w:t>
            </w:r>
          </w:p>
          <w:p w:rsidR="00012D8D" w:rsidRDefault="00012D8D" w:rsidP="00012D8D">
            <w:pPr>
              <w:tabs>
                <w:tab w:val="left" w:leader="dot" w:pos="7088"/>
                <w:tab w:val="left" w:leader="dot" w:pos="8505"/>
              </w:tabs>
              <w:spacing w:after="0" w:line="288" w:lineRule="auto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53360">
              <w:rPr>
                <w:rFonts w:asciiTheme="majorHAnsi" w:hAnsiTheme="majorHAnsi" w:cstheme="majorHAnsi"/>
                <w:sz w:val="20"/>
                <w:szCs w:val="20"/>
              </w:rPr>
              <w:t>E-mail: 123@vfu.edu.vn</w:t>
            </w:r>
          </w:p>
        </w:tc>
        <w:tc>
          <w:tcPr>
            <w:tcW w:w="3134" w:type="dxa"/>
          </w:tcPr>
          <w:p w:rsidR="00012D8D" w:rsidRPr="00C54418" w:rsidRDefault="00C54418" w:rsidP="00012D8D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3</w:t>
            </w:r>
            <w:r w:rsidR="00012D8D" w:rsidRPr="00C54418">
              <w:rPr>
                <w:rFonts w:asciiTheme="majorHAnsi" w:hAnsiTheme="majorHAnsi" w:cstheme="majorHAnsi"/>
                <w:b/>
                <w:sz w:val="26"/>
                <w:szCs w:val="26"/>
              </w:rPr>
              <w:t>.</w:t>
            </w:r>
            <w:r w:rsidR="00012D8D" w:rsidRPr="00012D8D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="00012D8D" w:rsidRPr="00012D8D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Nguyễn Văn </w:t>
            </w:r>
            <w: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C</w:t>
            </w:r>
          </w:p>
          <w:p w:rsidR="00012D8D" w:rsidRPr="00553360" w:rsidRDefault="00012D8D" w:rsidP="00012D8D">
            <w:pPr>
              <w:tabs>
                <w:tab w:val="left" w:leader="dot" w:pos="7088"/>
                <w:tab w:val="left" w:pos="8306"/>
              </w:tabs>
              <w:spacing w:after="0" w:line="288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553360">
              <w:rPr>
                <w:rFonts w:asciiTheme="majorHAnsi" w:hAnsiTheme="majorHAnsi" w:cstheme="majorHAnsi"/>
                <w:sz w:val="20"/>
                <w:szCs w:val="20"/>
              </w:rPr>
              <w:t xml:space="preserve">Địa chỉ: 59 </w:t>
            </w:r>
            <w:r w:rsidR="00C54418" w:rsidRPr="00553360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Kế toán</w:t>
            </w:r>
          </w:p>
          <w:p w:rsidR="00012D8D" w:rsidRPr="00553360" w:rsidRDefault="00012D8D" w:rsidP="00012D8D">
            <w:pPr>
              <w:tabs>
                <w:tab w:val="left" w:leader="dot" w:pos="7088"/>
                <w:tab w:val="left" w:leader="dot" w:pos="8505"/>
              </w:tabs>
              <w:spacing w:after="0" w:line="288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53360">
              <w:rPr>
                <w:rFonts w:asciiTheme="majorHAnsi" w:hAnsiTheme="majorHAnsi" w:cstheme="majorHAnsi"/>
                <w:sz w:val="20"/>
                <w:szCs w:val="20"/>
              </w:rPr>
              <w:t>Điện thoại: 0985123456</w:t>
            </w:r>
          </w:p>
          <w:p w:rsidR="00012D8D" w:rsidRDefault="00012D8D" w:rsidP="00012D8D">
            <w:pPr>
              <w:tabs>
                <w:tab w:val="left" w:leader="dot" w:pos="7088"/>
                <w:tab w:val="left" w:leader="dot" w:pos="8505"/>
              </w:tabs>
              <w:spacing w:after="0" w:line="288" w:lineRule="auto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53360">
              <w:rPr>
                <w:rFonts w:asciiTheme="majorHAnsi" w:hAnsiTheme="majorHAnsi" w:cstheme="majorHAnsi"/>
                <w:sz w:val="20"/>
                <w:szCs w:val="20"/>
              </w:rPr>
              <w:t>E-mail: 123@vfu.edu.vn</w:t>
            </w:r>
          </w:p>
        </w:tc>
      </w:tr>
    </w:tbl>
    <w:p w:rsidR="00012D8D" w:rsidRDefault="00012D8D" w:rsidP="00012D8D">
      <w:pPr>
        <w:spacing w:after="0" w:line="288" w:lineRule="auto"/>
        <w:rPr>
          <w:rFonts w:asciiTheme="majorHAnsi" w:hAnsiTheme="majorHAnsi" w:cstheme="majorHAnsi"/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3"/>
        <w:gridCol w:w="3134"/>
        <w:gridCol w:w="3134"/>
      </w:tblGrid>
      <w:tr w:rsidR="0027467B" w:rsidTr="0027467B">
        <w:tc>
          <w:tcPr>
            <w:tcW w:w="3133" w:type="dxa"/>
          </w:tcPr>
          <w:p w:rsidR="0027467B" w:rsidRPr="0027467B" w:rsidRDefault="0027467B" w:rsidP="0027467B">
            <w:pPr>
              <w:pStyle w:val="ListParagraph"/>
              <w:tabs>
                <w:tab w:val="left" w:leader="dot" w:pos="8505"/>
              </w:tabs>
              <w:spacing w:after="120" w:line="312" w:lineRule="auto"/>
              <w:ind w:left="0"/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…</w:t>
            </w:r>
          </w:p>
        </w:tc>
        <w:tc>
          <w:tcPr>
            <w:tcW w:w="3134" w:type="dxa"/>
          </w:tcPr>
          <w:p w:rsidR="0027467B" w:rsidRPr="0027467B" w:rsidRDefault="0027467B" w:rsidP="0027467B">
            <w:pPr>
              <w:pStyle w:val="ListParagraph"/>
              <w:tabs>
                <w:tab w:val="left" w:leader="dot" w:pos="8505"/>
              </w:tabs>
              <w:spacing w:after="120" w:line="312" w:lineRule="auto"/>
              <w:ind w:left="0"/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…</w:t>
            </w:r>
          </w:p>
        </w:tc>
        <w:tc>
          <w:tcPr>
            <w:tcW w:w="3134" w:type="dxa"/>
          </w:tcPr>
          <w:p w:rsidR="0027467B" w:rsidRPr="0027467B" w:rsidRDefault="0027467B" w:rsidP="0027467B">
            <w:pPr>
              <w:pStyle w:val="ListParagraph"/>
              <w:tabs>
                <w:tab w:val="left" w:leader="dot" w:pos="8505"/>
              </w:tabs>
              <w:spacing w:after="120" w:line="312" w:lineRule="auto"/>
              <w:ind w:left="0"/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…</w:t>
            </w:r>
          </w:p>
        </w:tc>
      </w:tr>
    </w:tbl>
    <w:p w:rsidR="00A30CC9" w:rsidRDefault="00A30CC9" w:rsidP="00A3344C">
      <w:pPr>
        <w:pStyle w:val="ListParagraph"/>
        <w:tabs>
          <w:tab w:val="left" w:leader="dot" w:pos="8505"/>
        </w:tabs>
        <w:spacing w:after="120" w:line="312" w:lineRule="auto"/>
        <w:rPr>
          <w:rFonts w:asciiTheme="majorHAnsi" w:hAnsiTheme="majorHAnsi" w:cstheme="majorHAnsi"/>
          <w:sz w:val="28"/>
          <w:szCs w:val="28"/>
        </w:rPr>
      </w:pPr>
    </w:p>
    <w:p w:rsidR="00A30CC9" w:rsidRDefault="00A30CC9" w:rsidP="0020370B">
      <w:pPr>
        <w:spacing w:after="120" w:line="312" w:lineRule="auto"/>
        <w:rPr>
          <w:rFonts w:asciiTheme="majorHAnsi" w:hAnsiTheme="majorHAnsi" w:cstheme="majorHAnsi"/>
          <w:sz w:val="28"/>
          <w:szCs w:val="28"/>
        </w:rPr>
      </w:pPr>
    </w:p>
    <w:p w:rsidR="00A30CC9" w:rsidRDefault="00A30CC9" w:rsidP="0020370B">
      <w:pPr>
        <w:spacing w:after="120" w:line="312" w:lineRule="auto"/>
        <w:rPr>
          <w:rFonts w:asciiTheme="majorHAnsi" w:hAnsiTheme="majorHAnsi" w:cstheme="majorHAnsi"/>
          <w:sz w:val="28"/>
          <w:szCs w:val="28"/>
        </w:rPr>
      </w:pPr>
    </w:p>
    <w:p w:rsidR="00A30CC9" w:rsidRDefault="00A30CC9" w:rsidP="0020370B">
      <w:pPr>
        <w:spacing w:after="120" w:line="312" w:lineRule="auto"/>
        <w:rPr>
          <w:rFonts w:asciiTheme="majorHAnsi" w:hAnsiTheme="majorHAnsi" w:cstheme="majorHAnsi"/>
          <w:sz w:val="28"/>
          <w:szCs w:val="28"/>
        </w:rPr>
      </w:pPr>
    </w:p>
    <w:p w:rsidR="00A3344C" w:rsidRDefault="00A3344C" w:rsidP="00A3344C">
      <w:pPr>
        <w:spacing w:after="120" w:line="312" w:lineRule="auto"/>
        <w:rPr>
          <w:rFonts w:asciiTheme="majorHAnsi" w:hAnsiTheme="majorHAnsi" w:cstheme="majorHAnsi"/>
          <w:sz w:val="28"/>
          <w:szCs w:val="28"/>
        </w:rPr>
      </w:pPr>
    </w:p>
    <w:p w:rsidR="00A3344C" w:rsidRDefault="00A3344C" w:rsidP="00A3344C">
      <w:pPr>
        <w:spacing w:after="120" w:line="312" w:lineRule="auto"/>
        <w:rPr>
          <w:rFonts w:asciiTheme="majorHAnsi" w:hAnsiTheme="majorHAnsi" w:cstheme="majorHAnsi"/>
          <w:sz w:val="28"/>
          <w:szCs w:val="28"/>
        </w:rPr>
      </w:pPr>
    </w:p>
    <w:p w:rsidR="00A3344C" w:rsidRDefault="00A3344C" w:rsidP="00A3344C">
      <w:pPr>
        <w:spacing w:after="120" w:line="312" w:lineRule="auto"/>
        <w:rPr>
          <w:rFonts w:asciiTheme="majorHAnsi" w:hAnsiTheme="majorHAnsi" w:cstheme="majorHAnsi"/>
          <w:sz w:val="28"/>
          <w:szCs w:val="28"/>
        </w:rPr>
      </w:pPr>
    </w:p>
    <w:p w:rsidR="00A3344C" w:rsidRDefault="00A3344C" w:rsidP="00A3344C">
      <w:pPr>
        <w:spacing w:after="120" w:line="312" w:lineRule="auto"/>
        <w:rPr>
          <w:rFonts w:asciiTheme="majorHAnsi" w:hAnsiTheme="majorHAnsi" w:cstheme="majorHAnsi"/>
          <w:sz w:val="28"/>
          <w:szCs w:val="28"/>
        </w:rPr>
      </w:pPr>
    </w:p>
    <w:p w:rsidR="00B6057C" w:rsidRPr="005A759D" w:rsidRDefault="00553360" w:rsidP="005A759D">
      <w:pPr>
        <w:tabs>
          <w:tab w:val="left" w:pos="3075"/>
        </w:tabs>
        <w:spacing w:after="0" w:line="30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5A759D">
        <w:rPr>
          <w:rFonts w:asciiTheme="majorHAnsi" w:hAnsiTheme="majorHAnsi" w:cstheme="majorHAnsi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244A7E" wp14:editId="224A67AB">
                <wp:simplePos x="0" y="0"/>
                <wp:positionH relativeFrom="column">
                  <wp:posOffset>4396105</wp:posOffset>
                </wp:positionH>
                <wp:positionV relativeFrom="paragraph">
                  <wp:posOffset>-246736</wp:posOffset>
                </wp:positionV>
                <wp:extent cx="1463134" cy="274320"/>
                <wp:effectExtent l="0" t="0" r="22860" b="114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134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59D" w:rsidRPr="005A759D" w:rsidRDefault="005C3A26" w:rsidP="00553360">
                            <w:pPr>
                              <w:tabs>
                                <w:tab w:val="left" w:pos="3075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Cấu trúc báo cáo</w:t>
                            </w:r>
                          </w:p>
                          <w:p w:rsidR="005A759D" w:rsidRDefault="005A759D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46.15pt;margin-top:-19.45pt;width:115.2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">
                <v:textbox>
                  <w:txbxContent>
                    <w:p w:rsidR="005A759D" w:rsidRPr="005A759D" w:rsidRDefault="005C3A26" w:rsidP="00553360">
                      <w:pPr>
                        <w:tabs>
                          <w:tab w:val="left" w:pos="3075"/>
                        </w:tabs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  <w:sz w:val="24"/>
                          <w:szCs w:val="24"/>
                        </w:rPr>
                        <w:t>Cấu trúc báo cáo</w:t>
                      </w:r>
                    </w:p>
                    <w:p w:rsidR="005A759D" w:rsidRDefault="005A759D"/>
                  </w:txbxContent>
                </v:textbox>
              </v:shape>
            </w:pict>
          </mc:Fallback>
        </mc:AlternateContent>
      </w:r>
      <w:r w:rsidR="00815B40" w:rsidRPr="005A759D">
        <w:rPr>
          <w:rFonts w:asciiTheme="majorHAnsi" w:hAnsiTheme="majorHAnsi" w:cstheme="majorHAnsi"/>
          <w:b/>
          <w:sz w:val="26"/>
          <w:szCs w:val="26"/>
        </w:rPr>
        <w:t>PHẦN 1. GIỚI THIỆU CHUNG</w:t>
      </w:r>
    </w:p>
    <w:p w:rsidR="00553360" w:rsidRPr="00553360" w:rsidRDefault="00553360" w:rsidP="005A759D">
      <w:pPr>
        <w:tabs>
          <w:tab w:val="left" w:pos="3075"/>
        </w:tabs>
        <w:spacing w:after="0" w:line="300" w:lineRule="auto"/>
        <w:rPr>
          <w:rFonts w:asciiTheme="majorHAnsi" w:hAnsiTheme="majorHAnsi" w:cstheme="majorHAnsi"/>
          <w:b/>
          <w:sz w:val="2"/>
          <w:szCs w:val="26"/>
        </w:rPr>
      </w:pPr>
    </w:p>
    <w:p w:rsidR="00657A90" w:rsidRPr="005A759D" w:rsidRDefault="008A1349" w:rsidP="005A759D">
      <w:pPr>
        <w:tabs>
          <w:tab w:val="left" w:pos="3075"/>
        </w:tabs>
        <w:spacing w:after="0" w:line="300" w:lineRule="auto"/>
        <w:rPr>
          <w:rFonts w:asciiTheme="majorHAnsi" w:hAnsiTheme="majorHAnsi" w:cstheme="majorHAnsi"/>
          <w:b/>
          <w:sz w:val="26"/>
          <w:szCs w:val="26"/>
        </w:rPr>
      </w:pPr>
      <w:r w:rsidRPr="005A759D">
        <w:rPr>
          <w:rFonts w:asciiTheme="majorHAnsi" w:hAnsiTheme="majorHAnsi" w:cstheme="majorHAnsi"/>
          <w:b/>
          <w:sz w:val="26"/>
          <w:szCs w:val="26"/>
        </w:rPr>
        <w:t>1</w:t>
      </w:r>
      <w:r w:rsidR="00887593" w:rsidRPr="005A759D">
        <w:rPr>
          <w:rFonts w:asciiTheme="majorHAnsi" w:hAnsiTheme="majorHAnsi" w:cstheme="majorHAnsi"/>
          <w:b/>
          <w:sz w:val="26"/>
          <w:szCs w:val="26"/>
        </w:rPr>
        <w:t xml:space="preserve">. </w:t>
      </w:r>
      <w:r w:rsidR="00657A90" w:rsidRPr="005A759D">
        <w:rPr>
          <w:rFonts w:asciiTheme="majorHAnsi" w:hAnsiTheme="majorHAnsi" w:cstheme="majorHAnsi"/>
          <w:b/>
          <w:sz w:val="26"/>
          <w:szCs w:val="26"/>
        </w:rPr>
        <w:t>Lý do chọn ý tưởng</w:t>
      </w:r>
    </w:p>
    <w:p w:rsidR="00815B40" w:rsidRPr="005A759D" w:rsidRDefault="008A1349" w:rsidP="005A759D">
      <w:pPr>
        <w:tabs>
          <w:tab w:val="left" w:pos="3075"/>
        </w:tabs>
        <w:spacing w:after="0" w:line="300" w:lineRule="auto"/>
        <w:rPr>
          <w:rFonts w:asciiTheme="majorHAnsi" w:hAnsiTheme="majorHAnsi" w:cstheme="majorHAnsi"/>
          <w:b/>
          <w:sz w:val="26"/>
          <w:szCs w:val="26"/>
        </w:rPr>
      </w:pPr>
      <w:r w:rsidRPr="005A759D">
        <w:rPr>
          <w:rFonts w:asciiTheme="majorHAnsi" w:hAnsiTheme="majorHAnsi" w:cstheme="majorHAnsi"/>
          <w:b/>
          <w:sz w:val="26"/>
          <w:szCs w:val="26"/>
        </w:rPr>
        <w:t>2</w:t>
      </w:r>
      <w:r w:rsidR="00887593" w:rsidRPr="005A759D">
        <w:rPr>
          <w:rFonts w:asciiTheme="majorHAnsi" w:hAnsiTheme="majorHAnsi" w:cstheme="majorHAnsi"/>
          <w:b/>
          <w:sz w:val="26"/>
          <w:szCs w:val="26"/>
        </w:rPr>
        <w:t xml:space="preserve">. </w:t>
      </w:r>
      <w:r w:rsidR="00657A90" w:rsidRPr="005A759D">
        <w:rPr>
          <w:rFonts w:asciiTheme="majorHAnsi" w:hAnsiTheme="majorHAnsi" w:cstheme="majorHAnsi"/>
          <w:b/>
          <w:sz w:val="26"/>
          <w:szCs w:val="26"/>
        </w:rPr>
        <w:t>Mô tả dự án</w:t>
      </w:r>
    </w:p>
    <w:p w:rsidR="00657A90" w:rsidRPr="005A759D" w:rsidRDefault="008A1349" w:rsidP="005A759D">
      <w:pPr>
        <w:tabs>
          <w:tab w:val="left" w:pos="3075"/>
        </w:tabs>
        <w:spacing w:after="0" w:line="300" w:lineRule="auto"/>
        <w:rPr>
          <w:rFonts w:asciiTheme="majorHAnsi" w:hAnsiTheme="majorHAnsi" w:cstheme="majorHAnsi"/>
          <w:b/>
          <w:sz w:val="26"/>
          <w:szCs w:val="26"/>
        </w:rPr>
      </w:pPr>
      <w:r w:rsidRPr="005A759D">
        <w:rPr>
          <w:rFonts w:asciiTheme="majorHAnsi" w:hAnsiTheme="majorHAnsi" w:cstheme="majorHAnsi"/>
          <w:b/>
          <w:sz w:val="26"/>
          <w:szCs w:val="26"/>
        </w:rPr>
        <w:t>3</w:t>
      </w:r>
      <w:r w:rsidR="00887593" w:rsidRPr="005A759D">
        <w:rPr>
          <w:rFonts w:asciiTheme="majorHAnsi" w:hAnsiTheme="majorHAnsi" w:cstheme="majorHAnsi"/>
          <w:b/>
          <w:sz w:val="26"/>
          <w:szCs w:val="26"/>
        </w:rPr>
        <w:t xml:space="preserve">. </w:t>
      </w:r>
      <w:r w:rsidR="00657A90" w:rsidRPr="005A759D">
        <w:rPr>
          <w:rFonts w:asciiTheme="majorHAnsi" w:hAnsiTheme="majorHAnsi" w:cstheme="majorHAnsi"/>
          <w:b/>
          <w:sz w:val="26"/>
          <w:szCs w:val="26"/>
        </w:rPr>
        <w:t>Ảnh hưởng kinh tế - xã hội của dự án</w:t>
      </w:r>
    </w:p>
    <w:p w:rsidR="00553360" w:rsidRPr="00553360" w:rsidRDefault="00553360" w:rsidP="005A759D">
      <w:pPr>
        <w:tabs>
          <w:tab w:val="left" w:pos="3075"/>
        </w:tabs>
        <w:spacing w:after="0" w:line="300" w:lineRule="auto"/>
        <w:jc w:val="center"/>
        <w:rPr>
          <w:rFonts w:asciiTheme="majorHAnsi" w:hAnsiTheme="majorHAnsi" w:cstheme="majorHAnsi"/>
          <w:b/>
          <w:sz w:val="14"/>
          <w:szCs w:val="26"/>
        </w:rPr>
      </w:pPr>
    </w:p>
    <w:p w:rsidR="00887593" w:rsidRPr="005A759D" w:rsidRDefault="00887593" w:rsidP="005A759D">
      <w:pPr>
        <w:tabs>
          <w:tab w:val="left" w:pos="3075"/>
        </w:tabs>
        <w:spacing w:after="0" w:line="30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5A759D">
        <w:rPr>
          <w:rFonts w:asciiTheme="majorHAnsi" w:hAnsiTheme="majorHAnsi" w:cstheme="majorHAnsi"/>
          <w:b/>
          <w:sz w:val="26"/>
          <w:szCs w:val="26"/>
        </w:rPr>
        <w:t>PHẦN 2. NỘI DUNG DỰ ÁN</w:t>
      </w:r>
    </w:p>
    <w:p w:rsidR="00887593" w:rsidRPr="005A759D" w:rsidRDefault="008A1349" w:rsidP="005A759D">
      <w:pPr>
        <w:tabs>
          <w:tab w:val="left" w:pos="3075"/>
        </w:tabs>
        <w:spacing w:after="0" w:line="300" w:lineRule="auto"/>
        <w:rPr>
          <w:rFonts w:asciiTheme="majorHAnsi" w:hAnsiTheme="majorHAnsi" w:cstheme="majorHAnsi"/>
          <w:b/>
          <w:sz w:val="26"/>
          <w:szCs w:val="26"/>
        </w:rPr>
      </w:pPr>
      <w:r w:rsidRPr="005A759D">
        <w:rPr>
          <w:rFonts w:asciiTheme="majorHAnsi" w:hAnsiTheme="majorHAnsi" w:cstheme="majorHAnsi"/>
          <w:b/>
          <w:sz w:val="26"/>
          <w:szCs w:val="26"/>
        </w:rPr>
        <w:t>I</w:t>
      </w:r>
      <w:r w:rsidR="00887593" w:rsidRPr="005A759D">
        <w:rPr>
          <w:rFonts w:asciiTheme="majorHAnsi" w:hAnsiTheme="majorHAnsi" w:cstheme="majorHAnsi"/>
          <w:b/>
          <w:sz w:val="26"/>
          <w:szCs w:val="26"/>
        </w:rPr>
        <w:t>. Kế hoạch Marketing</w:t>
      </w:r>
    </w:p>
    <w:p w:rsidR="00887593" w:rsidRPr="005A759D" w:rsidRDefault="00887593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1.1. Mô tả sản phẩm</w:t>
      </w:r>
    </w:p>
    <w:p w:rsidR="00887593" w:rsidRPr="005A759D" w:rsidRDefault="00887593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 xml:space="preserve">1.2. </w:t>
      </w:r>
      <w:r w:rsidR="008A1349" w:rsidRPr="005A759D">
        <w:rPr>
          <w:rFonts w:asciiTheme="majorHAnsi" w:hAnsiTheme="majorHAnsi" w:cstheme="majorHAnsi"/>
          <w:sz w:val="26"/>
          <w:szCs w:val="26"/>
        </w:rPr>
        <w:t>Thị trường</w:t>
      </w:r>
    </w:p>
    <w:p w:rsidR="008A1349" w:rsidRPr="005A759D" w:rsidRDefault="008A1349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1.3. Khách hàng mục tiêu</w:t>
      </w:r>
    </w:p>
    <w:p w:rsidR="008A1349" w:rsidRPr="005A759D" w:rsidRDefault="008A1349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1.4. Đối thủ cạnh tranh</w:t>
      </w:r>
    </w:p>
    <w:p w:rsidR="008A1349" w:rsidRPr="005A759D" w:rsidRDefault="008A1349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1.5. Phân tích cung cầu</w:t>
      </w:r>
    </w:p>
    <w:p w:rsidR="008A1349" w:rsidRPr="005A759D" w:rsidRDefault="008A1349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1.6. Thị phần của doanh nghiệp</w:t>
      </w:r>
    </w:p>
    <w:p w:rsidR="008A1349" w:rsidRPr="005A759D" w:rsidRDefault="008A1349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1.7. Dự báo doanh số</w:t>
      </w:r>
    </w:p>
    <w:p w:rsidR="008A1349" w:rsidRPr="005A759D" w:rsidRDefault="008A1349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1.8. Chiến lược Marketing</w:t>
      </w:r>
    </w:p>
    <w:p w:rsidR="008A1349" w:rsidRPr="005A759D" w:rsidRDefault="008A1349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1.9. Tài sản cho hoạt động Marketing và Khấu hao</w:t>
      </w:r>
    </w:p>
    <w:p w:rsidR="008A1349" w:rsidRPr="005A759D" w:rsidRDefault="008A1349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1.10. Chi phí cho hoạt động M</w:t>
      </w:r>
      <w:r w:rsidR="00553360">
        <w:rPr>
          <w:rFonts w:asciiTheme="majorHAnsi" w:hAnsiTheme="majorHAnsi" w:cstheme="majorHAnsi"/>
          <w:sz w:val="26"/>
          <w:szCs w:val="26"/>
        </w:rPr>
        <w:t>ar</w:t>
      </w:r>
      <w:r w:rsidRPr="005A759D">
        <w:rPr>
          <w:rFonts w:asciiTheme="majorHAnsi" w:hAnsiTheme="majorHAnsi" w:cstheme="majorHAnsi"/>
          <w:sz w:val="26"/>
          <w:szCs w:val="26"/>
        </w:rPr>
        <w:t>keting</w:t>
      </w:r>
    </w:p>
    <w:p w:rsidR="00887593" w:rsidRPr="005A759D" w:rsidRDefault="00522B7A" w:rsidP="005A759D">
      <w:pPr>
        <w:tabs>
          <w:tab w:val="left" w:pos="3075"/>
        </w:tabs>
        <w:spacing w:after="0" w:line="300" w:lineRule="auto"/>
        <w:rPr>
          <w:rFonts w:asciiTheme="majorHAnsi" w:hAnsiTheme="majorHAnsi" w:cstheme="majorHAnsi"/>
          <w:b/>
          <w:sz w:val="26"/>
          <w:szCs w:val="26"/>
        </w:rPr>
      </w:pPr>
      <w:r w:rsidRPr="005A759D">
        <w:rPr>
          <w:rFonts w:asciiTheme="majorHAnsi" w:hAnsiTheme="majorHAnsi" w:cstheme="majorHAnsi"/>
          <w:b/>
          <w:sz w:val="26"/>
          <w:szCs w:val="26"/>
        </w:rPr>
        <w:t>II</w:t>
      </w:r>
      <w:r w:rsidR="00887593" w:rsidRPr="005A759D">
        <w:rPr>
          <w:rFonts w:asciiTheme="majorHAnsi" w:hAnsiTheme="majorHAnsi" w:cstheme="majorHAnsi"/>
          <w:b/>
          <w:sz w:val="26"/>
          <w:szCs w:val="26"/>
        </w:rPr>
        <w:t>. Kế hoạch sản xuất</w:t>
      </w:r>
    </w:p>
    <w:p w:rsidR="00522B7A" w:rsidRPr="005A759D" w:rsidRDefault="00522B7A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2.1. Quy trình sản xuất</w:t>
      </w:r>
    </w:p>
    <w:p w:rsidR="00522B7A" w:rsidRPr="005A759D" w:rsidRDefault="00522B7A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2.2. Bố trí sản xuất</w:t>
      </w:r>
    </w:p>
    <w:p w:rsidR="00522B7A" w:rsidRPr="005A759D" w:rsidRDefault="00522B7A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 xml:space="preserve">2.3. </w:t>
      </w:r>
      <w:r w:rsidR="0010460F" w:rsidRPr="005A759D">
        <w:rPr>
          <w:rFonts w:asciiTheme="majorHAnsi" w:hAnsiTheme="majorHAnsi" w:cstheme="majorHAnsi"/>
          <w:sz w:val="26"/>
          <w:szCs w:val="26"/>
        </w:rPr>
        <w:t>Tài sản, Cơ sở vật chất cho sản xuất</w:t>
      </w:r>
    </w:p>
    <w:p w:rsidR="0010460F" w:rsidRPr="005A759D" w:rsidRDefault="0010460F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2.4. Nguồn nguyên vật liệu cho sản xuất</w:t>
      </w:r>
    </w:p>
    <w:p w:rsidR="0010460F" w:rsidRPr="005A759D" w:rsidRDefault="0010460F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2.4. Nguồn lao động cho sản xuất</w:t>
      </w:r>
    </w:p>
    <w:p w:rsidR="0010460F" w:rsidRPr="005A759D" w:rsidRDefault="0010460F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2.5. Chi phí cho sản xuất</w:t>
      </w:r>
    </w:p>
    <w:p w:rsidR="00887593" w:rsidRPr="005A759D" w:rsidRDefault="0010460F" w:rsidP="005A759D">
      <w:pPr>
        <w:tabs>
          <w:tab w:val="left" w:pos="3075"/>
        </w:tabs>
        <w:spacing w:after="0" w:line="300" w:lineRule="auto"/>
        <w:rPr>
          <w:rFonts w:asciiTheme="majorHAnsi" w:hAnsiTheme="majorHAnsi" w:cstheme="majorHAnsi"/>
          <w:b/>
          <w:sz w:val="26"/>
          <w:szCs w:val="26"/>
        </w:rPr>
      </w:pPr>
      <w:r w:rsidRPr="005A759D">
        <w:rPr>
          <w:rFonts w:asciiTheme="majorHAnsi" w:hAnsiTheme="majorHAnsi" w:cstheme="majorHAnsi"/>
          <w:b/>
          <w:sz w:val="26"/>
          <w:szCs w:val="26"/>
        </w:rPr>
        <w:t>III</w:t>
      </w:r>
      <w:r w:rsidR="00887593" w:rsidRPr="005A759D">
        <w:rPr>
          <w:rFonts w:asciiTheme="majorHAnsi" w:hAnsiTheme="majorHAnsi" w:cstheme="majorHAnsi"/>
          <w:b/>
          <w:sz w:val="26"/>
          <w:szCs w:val="26"/>
        </w:rPr>
        <w:t>. Kế hoạch tổ chức và quản lý</w:t>
      </w:r>
    </w:p>
    <w:p w:rsidR="0010460F" w:rsidRPr="005A759D" w:rsidRDefault="0010460F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3.1. Lựa chọn loại hình doanh nghiệp</w:t>
      </w:r>
    </w:p>
    <w:p w:rsidR="00423798" w:rsidRPr="005A759D" w:rsidRDefault="00423798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3.2. Cơ cấu tổ chức của doanh nghiệp</w:t>
      </w:r>
    </w:p>
    <w:p w:rsidR="00423798" w:rsidRPr="005A759D" w:rsidRDefault="00423798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3.</w:t>
      </w:r>
      <w:r w:rsidR="005A759D" w:rsidRPr="005A759D">
        <w:rPr>
          <w:rFonts w:asciiTheme="majorHAnsi" w:hAnsiTheme="majorHAnsi" w:cstheme="majorHAnsi"/>
          <w:sz w:val="26"/>
          <w:szCs w:val="26"/>
        </w:rPr>
        <w:t>3</w:t>
      </w:r>
      <w:r w:rsidRPr="005A759D">
        <w:rPr>
          <w:rFonts w:asciiTheme="majorHAnsi" w:hAnsiTheme="majorHAnsi" w:cstheme="majorHAnsi"/>
          <w:sz w:val="26"/>
          <w:szCs w:val="26"/>
        </w:rPr>
        <w:t>. Chi phí hoạt động tổ chức</w:t>
      </w:r>
    </w:p>
    <w:p w:rsidR="0010460F" w:rsidRPr="005A759D" w:rsidRDefault="0010460F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3.</w:t>
      </w:r>
      <w:r w:rsidR="005A759D" w:rsidRPr="005A759D">
        <w:rPr>
          <w:rFonts w:asciiTheme="majorHAnsi" w:hAnsiTheme="majorHAnsi" w:cstheme="majorHAnsi"/>
          <w:sz w:val="26"/>
          <w:szCs w:val="26"/>
        </w:rPr>
        <w:t>4</w:t>
      </w:r>
      <w:r w:rsidRPr="005A759D">
        <w:rPr>
          <w:rFonts w:asciiTheme="majorHAnsi" w:hAnsiTheme="majorHAnsi" w:cstheme="majorHAnsi"/>
          <w:sz w:val="26"/>
          <w:szCs w:val="26"/>
        </w:rPr>
        <w:t>. Giá trị thương hiệu</w:t>
      </w:r>
    </w:p>
    <w:p w:rsidR="0010460F" w:rsidRPr="005A759D" w:rsidRDefault="0010460F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3.</w:t>
      </w:r>
      <w:r w:rsidR="005A759D" w:rsidRPr="005A759D">
        <w:rPr>
          <w:rFonts w:asciiTheme="majorHAnsi" w:hAnsiTheme="majorHAnsi" w:cstheme="majorHAnsi"/>
          <w:sz w:val="26"/>
          <w:szCs w:val="26"/>
        </w:rPr>
        <w:t>5</w:t>
      </w:r>
      <w:r w:rsidRPr="005A759D">
        <w:rPr>
          <w:rFonts w:asciiTheme="majorHAnsi" w:hAnsiTheme="majorHAnsi" w:cstheme="majorHAnsi"/>
          <w:sz w:val="26"/>
          <w:szCs w:val="26"/>
        </w:rPr>
        <w:t xml:space="preserve">. </w:t>
      </w:r>
      <w:r w:rsidR="00423798" w:rsidRPr="005A759D">
        <w:rPr>
          <w:rFonts w:asciiTheme="majorHAnsi" w:hAnsiTheme="majorHAnsi" w:cstheme="majorHAnsi"/>
          <w:sz w:val="26"/>
          <w:szCs w:val="26"/>
        </w:rPr>
        <w:t>Giá trị công nghệ</w:t>
      </w:r>
    </w:p>
    <w:p w:rsidR="00887593" w:rsidRPr="005A759D" w:rsidRDefault="00423798" w:rsidP="005A759D">
      <w:pPr>
        <w:tabs>
          <w:tab w:val="left" w:pos="3075"/>
        </w:tabs>
        <w:spacing w:after="0" w:line="300" w:lineRule="auto"/>
        <w:rPr>
          <w:rFonts w:asciiTheme="majorHAnsi" w:hAnsiTheme="majorHAnsi" w:cstheme="majorHAnsi"/>
          <w:b/>
          <w:sz w:val="26"/>
          <w:szCs w:val="26"/>
        </w:rPr>
      </w:pPr>
      <w:r w:rsidRPr="005A759D">
        <w:rPr>
          <w:rFonts w:asciiTheme="majorHAnsi" w:hAnsiTheme="majorHAnsi" w:cstheme="majorHAnsi"/>
          <w:b/>
          <w:sz w:val="26"/>
          <w:szCs w:val="26"/>
        </w:rPr>
        <w:t>IV</w:t>
      </w:r>
      <w:r w:rsidR="00887593" w:rsidRPr="005A759D">
        <w:rPr>
          <w:rFonts w:asciiTheme="majorHAnsi" w:hAnsiTheme="majorHAnsi" w:cstheme="majorHAnsi"/>
          <w:b/>
          <w:sz w:val="26"/>
          <w:szCs w:val="26"/>
        </w:rPr>
        <w:t>. Kế hoạch tài chính</w:t>
      </w:r>
    </w:p>
    <w:p w:rsidR="00423798" w:rsidRPr="005A759D" w:rsidRDefault="00423798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4.1. Tổng vốn đầu tư và các nguồn tài chính</w:t>
      </w:r>
    </w:p>
    <w:p w:rsidR="005A759D" w:rsidRPr="005A759D" w:rsidRDefault="005A759D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4.2. Kế hoạch huy động vốn</w:t>
      </w:r>
    </w:p>
    <w:p w:rsidR="005A759D" w:rsidRPr="005A759D" w:rsidRDefault="005A759D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4.3. Kế hoạch trả vốn vay</w:t>
      </w:r>
    </w:p>
    <w:p w:rsidR="00423798" w:rsidRPr="005A759D" w:rsidRDefault="00423798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>4.</w:t>
      </w:r>
      <w:r w:rsidR="005A759D" w:rsidRPr="005A759D">
        <w:rPr>
          <w:rFonts w:asciiTheme="majorHAnsi" w:hAnsiTheme="majorHAnsi" w:cstheme="majorHAnsi"/>
          <w:sz w:val="26"/>
          <w:szCs w:val="26"/>
        </w:rPr>
        <w:t>4</w:t>
      </w:r>
      <w:r w:rsidRPr="005A759D">
        <w:rPr>
          <w:rFonts w:asciiTheme="majorHAnsi" w:hAnsiTheme="majorHAnsi" w:cstheme="majorHAnsi"/>
          <w:sz w:val="26"/>
          <w:szCs w:val="26"/>
        </w:rPr>
        <w:t xml:space="preserve">. </w:t>
      </w:r>
      <w:r w:rsidR="005A759D" w:rsidRPr="005A759D">
        <w:rPr>
          <w:rFonts w:asciiTheme="majorHAnsi" w:hAnsiTheme="majorHAnsi" w:cstheme="majorHAnsi"/>
          <w:sz w:val="26"/>
          <w:szCs w:val="26"/>
        </w:rPr>
        <w:t>Chi phí và doanh thu</w:t>
      </w:r>
    </w:p>
    <w:p w:rsidR="005A759D" w:rsidRPr="005A759D" w:rsidRDefault="005A759D" w:rsidP="005A759D">
      <w:pPr>
        <w:tabs>
          <w:tab w:val="left" w:pos="3075"/>
        </w:tabs>
        <w:spacing w:after="0" w:line="300" w:lineRule="auto"/>
        <w:ind w:firstLine="284"/>
        <w:rPr>
          <w:rFonts w:asciiTheme="majorHAnsi" w:hAnsiTheme="majorHAnsi" w:cstheme="majorHAnsi"/>
          <w:sz w:val="26"/>
          <w:szCs w:val="26"/>
        </w:rPr>
      </w:pPr>
      <w:r w:rsidRPr="005A759D">
        <w:rPr>
          <w:rFonts w:asciiTheme="majorHAnsi" w:hAnsiTheme="majorHAnsi" w:cstheme="majorHAnsi"/>
          <w:sz w:val="26"/>
          <w:szCs w:val="26"/>
        </w:rPr>
        <w:t xml:space="preserve">4.5. Phân tích điểm hòa vốn </w:t>
      </w:r>
    </w:p>
    <w:p w:rsidR="0052297C" w:rsidRPr="0052297C" w:rsidRDefault="0052297C" w:rsidP="005C3A26">
      <w:pPr>
        <w:tabs>
          <w:tab w:val="left" w:pos="3075"/>
        </w:tabs>
        <w:spacing w:after="0" w:line="300" w:lineRule="auto"/>
        <w:jc w:val="center"/>
        <w:rPr>
          <w:rFonts w:asciiTheme="majorHAnsi" w:hAnsiTheme="majorHAnsi" w:cstheme="majorHAnsi"/>
          <w:b/>
          <w:sz w:val="18"/>
          <w:szCs w:val="26"/>
        </w:rPr>
      </w:pPr>
    </w:p>
    <w:p w:rsidR="00C534EF" w:rsidRDefault="00887593" w:rsidP="005C3A26">
      <w:pPr>
        <w:tabs>
          <w:tab w:val="left" w:pos="3075"/>
        </w:tabs>
        <w:spacing w:after="0" w:line="300" w:lineRule="auto"/>
        <w:jc w:val="center"/>
      </w:pPr>
      <w:r w:rsidRPr="005A759D">
        <w:rPr>
          <w:rFonts w:asciiTheme="majorHAnsi" w:hAnsiTheme="majorHAnsi" w:cstheme="majorHAnsi"/>
          <w:b/>
          <w:sz w:val="26"/>
          <w:szCs w:val="26"/>
        </w:rPr>
        <w:t>KẾT LUẬN</w:t>
      </w:r>
    </w:p>
    <w:sectPr w:rsidR="00C534EF" w:rsidSect="00553360">
      <w:headerReference w:type="default" r:id="rId10"/>
      <w:footerReference w:type="default" r:id="rId11"/>
      <w:type w:val="nextColumn"/>
      <w:pgSz w:w="11907" w:h="16840" w:code="9"/>
      <w:pgMar w:top="1418" w:right="1134" w:bottom="1304" w:left="1588" w:header="720" w:footer="2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9CB" w:rsidRDefault="006349CB" w:rsidP="00A972F6">
      <w:pPr>
        <w:spacing w:after="0" w:line="240" w:lineRule="auto"/>
      </w:pPr>
      <w:r>
        <w:separator/>
      </w:r>
    </w:p>
  </w:endnote>
  <w:endnote w:type="continuationSeparator" w:id="0">
    <w:p w:rsidR="006349CB" w:rsidRDefault="006349CB" w:rsidP="00A97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944" w:rsidRDefault="00CF19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9CB" w:rsidRDefault="006349CB" w:rsidP="00A972F6">
      <w:pPr>
        <w:spacing w:after="0" w:line="240" w:lineRule="auto"/>
      </w:pPr>
      <w:r>
        <w:separator/>
      </w:r>
    </w:p>
  </w:footnote>
  <w:footnote w:type="continuationSeparator" w:id="0">
    <w:p w:rsidR="006349CB" w:rsidRDefault="006349CB" w:rsidP="00A97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944" w:rsidRDefault="00CF1944" w:rsidP="00A972F6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18F2"/>
      </v:shape>
    </w:pict>
  </w:numPicBullet>
  <w:abstractNum w:abstractNumId="0">
    <w:nsid w:val="1B3E48D9"/>
    <w:multiLevelType w:val="hybridMultilevel"/>
    <w:tmpl w:val="1F8EF6A6"/>
    <w:lvl w:ilvl="0" w:tplc="E6B654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45097"/>
    <w:multiLevelType w:val="hybridMultilevel"/>
    <w:tmpl w:val="319A3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BD0047"/>
    <w:multiLevelType w:val="hybridMultilevel"/>
    <w:tmpl w:val="0D1A0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0F737A"/>
    <w:multiLevelType w:val="multilevel"/>
    <w:tmpl w:val="273471AE"/>
    <w:lvl w:ilvl="0">
      <w:start w:val="1"/>
      <w:numFmt w:val="upperLetter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 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none"/>
      <w:lvlText w:val="- "/>
      <w:lvlJc w:val="left"/>
      <w:pPr>
        <w:ind w:left="1778" w:hanging="360"/>
      </w:pPr>
      <w:rPr>
        <w:rFonts w:hint="default"/>
      </w:rPr>
    </w:lvl>
    <w:lvl w:ilvl="5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DF3"/>
    <w:rsid w:val="000129BE"/>
    <w:rsid w:val="00012D8D"/>
    <w:rsid w:val="000505CA"/>
    <w:rsid w:val="000561AD"/>
    <w:rsid w:val="000A4A53"/>
    <w:rsid w:val="000E415A"/>
    <w:rsid w:val="0010460F"/>
    <w:rsid w:val="00127D27"/>
    <w:rsid w:val="001522AC"/>
    <w:rsid w:val="001621E2"/>
    <w:rsid w:val="001808F4"/>
    <w:rsid w:val="001E7137"/>
    <w:rsid w:val="0020370B"/>
    <w:rsid w:val="00206845"/>
    <w:rsid w:val="002366D5"/>
    <w:rsid w:val="0027467B"/>
    <w:rsid w:val="002F3502"/>
    <w:rsid w:val="00423798"/>
    <w:rsid w:val="00426CD9"/>
    <w:rsid w:val="004463A4"/>
    <w:rsid w:val="004C7DF3"/>
    <w:rsid w:val="00504543"/>
    <w:rsid w:val="0052297C"/>
    <w:rsid w:val="00522B7A"/>
    <w:rsid w:val="005316CA"/>
    <w:rsid w:val="00553360"/>
    <w:rsid w:val="005660F0"/>
    <w:rsid w:val="005A759D"/>
    <w:rsid w:val="005C3A26"/>
    <w:rsid w:val="005D759B"/>
    <w:rsid w:val="005F3325"/>
    <w:rsid w:val="006349CB"/>
    <w:rsid w:val="00657A90"/>
    <w:rsid w:val="006970FC"/>
    <w:rsid w:val="00774955"/>
    <w:rsid w:val="00815B40"/>
    <w:rsid w:val="00866F1D"/>
    <w:rsid w:val="00887593"/>
    <w:rsid w:val="008A1349"/>
    <w:rsid w:val="008A3A18"/>
    <w:rsid w:val="008B5160"/>
    <w:rsid w:val="008D6BFC"/>
    <w:rsid w:val="00962CB6"/>
    <w:rsid w:val="0097074C"/>
    <w:rsid w:val="009E213F"/>
    <w:rsid w:val="00A226C8"/>
    <w:rsid w:val="00A25224"/>
    <w:rsid w:val="00A25E1E"/>
    <w:rsid w:val="00A30CC9"/>
    <w:rsid w:val="00A3344C"/>
    <w:rsid w:val="00A972F6"/>
    <w:rsid w:val="00B6057C"/>
    <w:rsid w:val="00B77FAA"/>
    <w:rsid w:val="00C053D5"/>
    <w:rsid w:val="00C534EF"/>
    <w:rsid w:val="00C54418"/>
    <w:rsid w:val="00CD61A2"/>
    <w:rsid w:val="00CF1944"/>
    <w:rsid w:val="00D01BD4"/>
    <w:rsid w:val="00D77297"/>
    <w:rsid w:val="00D8550C"/>
    <w:rsid w:val="00D9371F"/>
    <w:rsid w:val="00DA664D"/>
    <w:rsid w:val="00DD03EC"/>
    <w:rsid w:val="00E219BA"/>
    <w:rsid w:val="00FA040F"/>
    <w:rsid w:val="00FA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7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2F6"/>
  </w:style>
  <w:style w:type="paragraph" w:styleId="Footer">
    <w:name w:val="footer"/>
    <w:basedOn w:val="Normal"/>
    <w:link w:val="FooterChar"/>
    <w:uiPriority w:val="99"/>
    <w:unhideWhenUsed/>
    <w:rsid w:val="00A97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2F6"/>
  </w:style>
  <w:style w:type="paragraph" w:styleId="BalloonText">
    <w:name w:val="Balloon Text"/>
    <w:basedOn w:val="Normal"/>
    <w:link w:val="BalloonTextChar"/>
    <w:uiPriority w:val="99"/>
    <w:semiHidden/>
    <w:unhideWhenUsed/>
    <w:rsid w:val="00A9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972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7DF3"/>
    <w:pPr>
      <w:widowControl w:val="0"/>
      <w:spacing w:after="0" w:line="240" w:lineRule="auto"/>
      <w:ind w:left="720"/>
      <w:contextualSpacing/>
      <w:jc w:val="both"/>
    </w:pPr>
    <w:rPr>
      <w:rFonts w:eastAsia="SimSun"/>
      <w:kern w:val="2"/>
      <w:sz w:val="21"/>
      <w:lang w:eastAsia="zh-CN"/>
    </w:rPr>
  </w:style>
  <w:style w:type="table" w:styleId="TableGrid">
    <w:name w:val="Table Grid"/>
    <w:basedOn w:val="TableNormal"/>
    <w:uiPriority w:val="59"/>
    <w:rsid w:val="004C7DF3"/>
    <w:rPr>
      <w:rFonts w:eastAsia="SimSun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7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2F6"/>
  </w:style>
  <w:style w:type="paragraph" w:styleId="Footer">
    <w:name w:val="footer"/>
    <w:basedOn w:val="Normal"/>
    <w:link w:val="FooterChar"/>
    <w:uiPriority w:val="99"/>
    <w:unhideWhenUsed/>
    <w:rsid w:val="00A97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2F6"/>
  </w:style>
  <w:style w:type="paragraph" w:styleId="BalloonText">
    <w:name w:val="Balloon Text"/>
    <w:basedOn w:val="Normal"/>
    <w:link w:val="BalloonTextChar"/>
    <w:uiPriority w:val="99"/>
    <w:semiHidden/>
    <w:unhideWhenUsed/>
    <w:rsid w:val="00A9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972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7DF3"/>
    <w:pPr>
      <w:widowControl w:val="0"/>
      <w:spacing w:after="0" w:line="240" w:lineRule="auto"/>
      <w:ind w:left="720"/>
      <w:contextualSpacing/>
      <w:jc w:val="both"/>
    </w:pPr>
    <w:rPr>
      <w:rFonts w:eastAsia="SimSun"/>
      <w:kern w:val="2"/>
      <w:sz w:val="21"/>
      <w:lang w:eastAsia="zh-CN"/>
    </w:rPr>
  </w:style>
  <w:style w:type="table" w:styleId="TableGrid">
    <w:name w:val="Table Grid"/>
    <w:basedOn w:val="TableNormal"/>
    <w:uiPriority w:val="59"/>
    <w:rsid w:val="004C7DF3"/>
    <w:rPr>
      <w:rFonts w:eastAsia="SimSun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EN%20QUYEN\Downloads\%5bTEC%5d%20Template%20KB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CB93A-759E-43D6-8319-703B26E8E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[TEC] Template KBS</Template>
  <TotalTime>266</TotalTime>
  <Pages>3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KIEN QUYEN</dc:creator>
  <cp:lastModifiedBy>Nguyen </cp:lastModifiedBy>
  <cp:revision>9</cp:revision>
  <cp:lastPrinted>2017-05-30T08:35:00Z</cp:lastPrinted>
  <dcterms:created xsi:type="dcterms:W3CDTF">2017-05-30T03:59:00Z</dcterms:created>
  <dcterms:modified xsi:type="dcterms:W3CDTF">2017-05-31T10:17:00Z</dcterms:modified>
</cp:coreProperties>
</file>